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09E7341" w14:textId="77777777" w:rsidR="006A320B" w:rsidRDefault="00453172" w:rsidP="006A320B">
      <w:pPr>
        <w:rPr>
          <w:rFonts w:hint="default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318E8C90" wp14:editId="59296F26">
            <wp:simplePos x="0" y="0"/>
            <wp:positionH relativeFrom="page">
              <wp:posOffset>1123950</wp:posOffset>
            </wp:positionH>
            <wp:positionV relativeFrom="page">
              <wp:posOffset>942975</wp:posOffset>
            </wp:positionV>
            <wp:extent cx="1990725" cy="533400"/>
            <wp:effectExtent l="0" t="0" r="0" b="0"/>
            <wp:wrapNone/>
            <wp:docPr id="3" name="图片 4" descr="校徽带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校徽带字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7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53340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84D5E" w14:textId="77777777" w:rsidR="006A320B" w:rsidRDefault="006A320B" w:rsidP="00A11C62">
      <w:pPr>
        <w:jc w:val="center"/>
        <w:rPr>
          <w:rFonts w:hint="default"/>
          <w:sz w:val="52"/>
          <w:szCs w:val="52"/>
        </w:rPr>
      </w:pPr>
      <w:r>
        <w:rPr>
          <w:sz w:val="52"/>
          <w:szCs w:val="52"/>
        </w:rPr>
        <w:t xml:space="preserve"> </w:t>
      </w:r>
    </w:p>
    <w:p w14:paraId="3E7CF74D" w14:textId="77777777" w:rsidR="00C909E7" w:rsidRPr="00A11C62" w:rsidRDefault="00A11C62" w:rsidP="00A11C62">
      <w:pPr>
        <w:jc w:val="center"/>
        <w:rPr>
          <w:rFonts w:hint="default"/>
          <w:b/>
          <w:sz w:val="72"/>
          <w:szCs w:val="72"/>
        </w:rPr>
      </w:pPr>
      <w:r w:rsidRPr="00A11C62">
        <w:rPr>
          <w:b/>
          <w:sz w:val="72"/>
          <w:szCs w:val="72"/>
        </w:rPr>
        <w:t>圣</w:t>
      </w:r>
    </w:p>
    <w:p w14:paraId="5B280AE1" w14:textId="77777777" w:rsidR="00A11C62" w:rsidRPr="00A11C62" w:rsidRDefault="00A11C62" w:rsidP="00F73D96">
      <w:pPr>
        <w:widowControl/>
        <w:jc w:val="center"/>
        <w:rPr>
          <w:rFonts w:hint="default"/>
          <w:b/>
          <w:sz w:val="72"/>
          <w:szCs w:val="72"/>
        </w:rPr>
      </w:pPr>
      <w:r w:rsidRPr="00A11C62">
        <w:rPr>
          <w:b/>
          <w:sz w:val="72"/>
          <w:szCs w:val="72"/>
        </w:rPr>
        <w:t>诞</w:t>
      </w:r>
    </w:p>
    <w:p w14:paraId="2A3645A3" w14:textId="77777777" w:rsidR="00A11C62" w:rsidRPr="00A11C62" w:rsidRDefault="00A11C62" w:rsidP="00A11C62">
      <w:pPr>
        <w:widowControl/>
        <w:jc w:val="center"/>
        <w:rPr>
          <w:rFonts w:hint="default"/>
          <w:b/>
          <w:sz w:val="72"/>
          <w:szCs w:val="72"/>
        </w:rPr>
      </w:pPr>
      <w:r w:rsidRPr="00A11C62">
        <w:rPr>
          <w:b/>
          <w:sz w:val="72"/>
          <w:szCs w:val="72"/>
        </w:rPr>
        <w:t>狂</w:t>
      </w:r>
    </w:p>
    <w:p w14:paraId="7F1A4744" w14:textId="77777777" w:rsidR="00A11C62" w:rsidRPr="00A11C62" w:rsidRDefault="00A11C62" w:rsidP="00A11C62">
      <w:pPr>
        <w:widowControl/>
        <w:jc w:val="center"/>
        <w:rPr>
          <w:rFonts w:hint="default"/>
          <w:b/>
          <w:sz w:val="72"/>
          <w:szCs w:val="72"/>
        </w:rPr>
      </w:pPr>
      <w:r w:rsidRPr="00A11C62">
        <w:rPr>
          <w:b/>
          <w:sz w:val="72"/>
          <w:szCs w:val="72"/>
        </w:rPr>
        <w:t>欢</w:t>
      </w:r>
    </w:p>
    <w:p w14:paraId="2E2CFFBA" w14:textId="77777777" w:rsidR="00A11C62" w:rsidRPr="00A11C62" w:rsidRDefault="00A11C62" w:rsidP="00A11C62">
      <w:pPr>
        <w:widowControl/>
        <w:jc w:val="center"/>
        <w:rPr>
          <w:rFonts w:hint="default"/>
          <w:b/>
          <w:sz w:val="72"/>
          <w:szCs w:val="72"/>
        </w:rPr>
      </w:pPr>
      <w:r w:rsidRPr="00A11C62">
        <w:rPr>
          <w:b/>
          <w:sz w:val="72"/>
          <w:szCs w:val="72"/>
        </w:rPr>
        <w:t>夜</w:t>
      </w:r>
    </w:p>
    <w:p w14:paraId="0F5B5E83" w14:textId="77777777" w:rsidR="00C909E7" w:rsidRPr="00A11C62" w:rsidRDefault="00C909E7" w:rsidP="00A11C62">
      <w:pPr>
        <w:jc w:val="center"/>
        <w:rPr>
          <w:rFonts w:hint="default"/>
          <w:b/>
          <w:sz w:val="72"/>
          <w:szCs w:val="72"/>
        </w:rPr>
      </w:pPr>
      <w:r w:rsidRPr="00A11C62">
        <w:rPr>
          <w:b/>
          <w:sz w:val="72"/>
          <w:szCs w:val="72"/>
        </w:rPr>
        <w:t>策</w:t>
      </w:r>
    </w:p>
    <w:p w14:paraId="3F457632" w14:textId="77777777" w:rsidR="00A11C62" w:rsidRDefault="00C909E7" w:rsidP="00A11C62">
      <w:pPr>
        <w:jc w:val="center"/>
        <w:rPr>
          <w:rFonts w:hint="default"/>
          <w:b/>
          <w:sz w:val="72"/>
          <w:szCs w:val="72"/>
        </w:rPr>
      </w:pPr>
      <w:r w:rsidRPr="00A11C62">
        <w:rPr>
          <w:b/>
          <w:sz w:val="72"/>
          <w:szCs w:val="72"/>
        </w:rPr>
        <w:t>划</w:t>
      </w:r>
    </w:p>
    <w:p w14:paraId="66D43540" w14:textId="77777777" w:rsidR="00C909E7" w:rsidRDefault="00C909E7" w:rsidP="00A11C62">
      <w:pPr>
        <w:jc w:val="center"/>
        <w:rPr>
          <w:rFonts w:hint="default"/>
          <w:b/>
          <w:sz w:val="72"/>
          <w:szCs w:val="72"/>
        </w:rPr>
      </w:pPr>
      <w:r w:rsidRPr="00A11C62">
        <w:rPr>
          <w:b/>
          <w:sz w:val="72"/>
          <w:szCs w:val="72"/>
        </w:rPr>
        <w:t>书</w:t>
      </w:r>
    </w:p>
    <w:p w14:paraId="760BD753" w14:textId="77777777" w:rsidR="00A11C62" w:rsidRDefault="00A11C62" w:rsidP="00A11C62">
      <w:pPr>
        <w:widowControl/>
        <w:ind w:left="940"/>
        <w:jc w:val="left"/>
        <w:rPr>
          <w:rFonts w:hint="default"/>
        </w:rPr>
      </w:pPr>
    </w:p>
    <w:p w14:paraId="3F508DC1" w14:textId="77777777" w:rsidR="00957DD0" w:rsidRDefault="00957DD0">
      <w:pPr>
        <w:rPr>
          <w:rFonts w:hint="default"/>
          <w:sz w:val="48"/>
          <w:szCs w:val="48"/>
        </w:rPr>
      </w:pPr>
    </w:p>
    <w:p w14:paraId="105AEFAC" w14:textId="77777777" w:rsidR="00F23F3B" w:rsidRDefault="00F23F3B" w:rsidP="00F23F3B">
      <w:pPr>
        <w:ind w:firstLine="2880"/>
        <w:jc w:val="right"/>
        <w:rPr>
          <w:rFonts w:hint="default"/>
          <w:sz w:val="32"/>
          <w:szCs w:val="32"/>
        </w:rPr>
      </w:pPr>
    </w:p>
    <w:p w14:paraId="0BA942B3" w14:textId="77777777" w:rsidR="00C909E7" w:rsidRDefault="00F23F3B" w:rsidP="00F23F3B">
      <w:pPr>
        <w:rPr>
          <w:rFonts w:ascii="宋体" w:hAnsi="宋体" w:hint="default"/>
          <w:sz w:val="32"/>
          <w:szCs w:val="32"/>
        </w:rPr>
      </w:pPr>
      <w:r>
        <w:rPr>
          <w:sz w:val="32"/>
          <w:szCs w:val="32"/>
        </w:rPr>
        <w:t xml:space="preserve">                 </w:t>
      </w:r>
      <w:r w:rsidR="00957DD0" w:rsidRPr="00957DD0">
        <w:rPr>
          <w:sz w:val="32"/>
          <w:szCs w:val="32"/>
        </w:rPr>
        <w:t>项目小组负责人</w:t>
      </w:r>
      <w:r w:rsidR="00C909E7" w:rsidRPr="00957DD0">
        <w:rPr>
          <w:rFonts w:ascii="宋体" w:hAnsi="宋体"/>
          <w:sz w:val="32"/>
          <w:szCs w:val="32"/>
        </w:rPr>
        <w:t>：</w:t>
      </w:r>
      <w:r w:rsidR="00957DD0">
        <w:rPr>
          <w:rFonts w:ascii="宋体" w:hAnsi="宋体"/>
          <w:sz w:val="32"/>
          <w:szCs w:val="32"/>
        </w:rPr>
        <w:t>甄莹莹 张明倩 孟虓</w:t>
      </w:r>
    </w:p>
    <w:p w14:paraId="77707CC1" w14:textId="77777777" w:rsidR="00957DD0" w:rsidRPr="00957DD0" w:rsidRDefault="00F23F3B" w:rsidP="00F23F3B">
      <w:pPr>
        <w:widowControl/>
        <w:rPr>
          <w:rFonts w:hint="default"/>
          <w:sz w:val="32"/>
          <w:szCs w:val="32"/>
        </w:rPr>
      </w:pPr>
      <w:r>
        <w:rPr>
          <w:sz w:val="32"/>
          <w:szCs w:val="32"/>
        </w:rPr>
        <w:t xml:space="preserve">                 </w:t>
      </w:r>
      <w:r w:rsidR="00957DD0" w:rsidRPr="00957DD0">
        <w:rPr>
          <w:sz w:val="32"/>
          <w:szCs w:val="32"/>
        </w:rPr>
        <w:t>编制日期：</w:t>
      </w:r>
      <w:r w:rsidR="00957DD0" w:rsidRPr="00957DD0">
        <w:rPr>
          <w:sz w:val="32"/>
          <w:szCs w:val="32"/>
        </w:rPr>
        <w:t>2016</w:t>
      </w:r>
      <w:r w:rsidR="00957DD0" w:rsidRPr="00957DD0">
        <w:rPr>
          <w:sz w:val="32"/>
          <w:szCs w:val="32"/>
        </w:rPr>
        <w:t>年</w:t>
      </w:r>
      <w:r w:rsidR="00957DD0" w:rsidRPr="00957DD0">
        <w:rPr>
          <w:sz w:val="32"/>
          <w:szCs w:val="32"/>
        </w:rPr>
        <w:t>12</w:t>
      </w:r>
      <w:r w:rsidR="00957DD0" w:rsidRPr="00957DD0">
        <w:rPr>
          <w:sz w:val="32"/>
          <w:szCs w:val="32"/>
        </w:rPr>
        <w:t>月</w:t>
      </w:r>
      <w:r w:rsidR="00957DD0" w:rsidRPr="00957DD0">
        <w:rPr>
          <w:sz w:val="32"/>
          <w:szCs w:val="32"/>
        </w:rPr>
        <w:t>24</w:t>
      </w:r>
      <w:r w:rsidR="00957DD0" w:rsidRPr="00957DD0">
        <w:rPr>
          <w:sz w:val="32"/>
          <w:szCs w:val="32"/>
        </w:rPr>
        <w:t>日</w:t>
      </w:r>
    </w:p>
    <w:p w14:paraId="316EED01" w14:textId="77777777" w:rsidR="006A320B" w:rsidRPr="00F23F3B" w:rsidRDefault="00F23F3B" w:rsidP="00F23F3B">
      <w:pPr>
        <w:jc w:val="center"/>
        <w:rPr>
          <w:rFonts w:ascii="宋体" w:hAnsi="宋体" w:hint="default"/>
          <w:sz w:val="32"/>
          <w:szCs w:val="32"/>
        </w:rPr>
      </w:pPr>
      <w:r>
        <w:rPr>
          <w:rFonts w:ascii="宋体" w:hAnsi="宋体"/>
          <w:sz w:val="32"/>
          <w:szCs w:val="32"/>
        </w:rPr>
        <w:t xml:space="preserve"> </w:t>
      </w:r>
      <w:r w:rsidRPr="00F23F3B">
        <w:rPr>
          <w:rFonts w:ascii="宋体" w:hAnsi="宋体"/>
          <w:sz w:val="32"/>
          <w:szCs w:val="32"/>
        </w:rPr>
        <w:t>2015级酒管一班2组</w:t>
      </w:r>
    </w:p>
    <w:p w14:paraId="078700A1" w14:textId="77777777" w:rsidR="00F23F3B" w:rsidRDefault="00F23F3B" w:rsidP="004C6043">
      <w:pPr>
        <w:rPr>
          <w:rFonts w:ascii="仿宋_GB2312" w:eastAsia="仿宋_GB2312" w:hAnsi="宋体" w:hint="default"/>
          <w:b/>
          <w:sz w:val="32"/>
          <w:szCs w:val="32"/>
        </w:rPr>
      </w:pPr>
    </w:p>
    <w:p w14:paraId="612FDBFB" w14:textId="77777777" w:rsidR="00F23F3B" w:rsidRDefault="00F23F3B" w:rsidP="004C6043">
      <w:pPr>
        <w:rPr>
          <w:rFonts w:ascii="仿宋_GB2312" w:eastAsia="仿宋_GB2312" w:hAnsi="宋体" w:hint="default"/>
          <w:b/>
          <w:sz w:val="32"/>
          <w:szCs w:val="32"/>
        </w:rPr>
      </w:pPr>
    </w:p>
    <w:p w14:paraId="04170E92" w14:textId="77777777" w:rsidR="00853467" w:rsidRPr="00EC1CBC" w:rsidRDefault="00F23F3B" w:rsidP="00F23F3B">
      <w:pPr>
        <w:jc w:val="center"/>
        <w:rPr>
          <w:rFonts w:ascii="SimSun" w:eastAsia="SimSun" w:hAnsi="SimSun" w:hint="default"/>
          <w:b/>
          <w:sz w:val="72"/>
          <w:szCs w:val="72"/>
        </w:rPr>
      </w:pPr>
      <w:r w:rsidRPr="00EC1CBC">
        <w:rPr>
          <w:rFonts w:ascii="SimSun" w:eastAsia="SimSun" w:hAnsi="SimSun"/>
          <w:b/>
          <w:sz w:val="72"/>
          <w:szCs w:val="72"/>
        </w:rPr>
        <w:lastRenderedPageBreak/>
        <w:t>目录</w:t>
      </w:r>
      <w:r w:rsidR="00853467" w:rsidRPr="00EC1CBC">
        <w:rPr>
          <w:rFonts w:ascii="SimSun" w:eastAsia="SimSun" w:hAnsi="SimSun"/>
          <w:b/>
          <w:sz w:val="72"/>
          <w:szCs w:val="72"/>
        </w:rPr>
        <w:t xml:space="preserve"> </w:t>
      </w:r>
    </w:p>
    <w:p w14:paraId="0396971D" w14:textId="3953BAEB" w:rsidR="00F23F3B" w:rsidRPr="00EC1CBC" w:rsidRDefault="00F23F3B" w:rsidP="00B83D13">
      <w:pPr>
        <w:widowControl/>
        <w:numPr>
          <w:ilvl w:val="0"/>
          <w:numId w:val="13"/>
        </w:numPr>
        <w:spacing w:line="720" w:lineRule="auto"/>
        <w:jc w:val="left"/>
        <w:rPr>
          <w:rFonts w:hint="default"/>
          <w:sz w:val="48"/>
          <w:szCs w:val="48"/>
        </w:rPr>
      </w:pPr>
      <w:r w:rsidRPr="00EC1CBC">
        <w:rPr>
          <w:sz w:val="48"/>
          <w:szCs w:val="48"/>
        </w:rPr>
        <w:t>策划书背景介绍</w:t>
      </w:r>
      <w:r w:rsidR="00A8565D">
        <w:rPr>
          <w:sz w:val="48"/>
          <w:szCs w:val="48"/>
        </w:rPr>
        <w:t>／</w:t>
      </w:r>
      <w:r w:rsidR="00A8565D">
        <w:rPr>
          <w:sz w:val="48"/>
          <w:szCs w:val="48"/>
        </w:rPr>
        <w:t>3</w:t>
      </w:r>
    </w:p>
    <w:p w14:paraId="432FDD1F" w14:textId="5C36945F" w:rsidR="00EC1CBC" w:rsidRPr="00EC1CBC" w:rsidRDefault="00EC1CBC" w:rsidP="00B83D13">
      <w:pPr>
        <w:widowControl/>
        <w:numPr>
          <w:ilvl w:val="0"/>
          <w:numId w:val="13"/>
        </w:numPr>
        <w:spacing w:line="720" w:lineRule="auto"/>
        <w:jc w:val="left"/>
        <w:rPr>
          <w:rFonts w:hint="default"/>
          <w:sz w:val="48"/>
          <w:szCs w:val="48"/>
        </w:rPr>
      </w:pPr>
      <w:r w:rsidRPr="00EC1CBC">
        <w:rPr>
          <w:sz w:val="48"/>
          <w:szCs w:val="48"/>
        </w:rPr>
        <w:t>宴会主题</w:t>
      </w:r>
      <w:r w:rsidR="00A8565D">
        <w:rPr>
          <w:sz w:val="48"/>
          <w:szCs w:val="48"/>
        </w:rPr>
        <w:t>／</w:t>
      </w:r>
      <w:r w:rsidR="00A8565D">
        <w:rPr>
          <w:sz w:val="48"/>
          <w:szCs w:val="48"/>
        </w:rPr>
        <w:t>3</w:t>
      </w:r>
    </w:p>
    <w:p w14:paraId="1E42C0D6" w14:textId="34E6F9E6" w:rsidR="00EC1CBC" w:rsidRPr="00EC1CBC" w:rsidRDefault="00EC1CBC" w:rsidP="00B83D13">
      <w:pPr>
        <w:widowControl/>
        <w:numPr>
          <w:ilvl w:val="0"/>
          <w:numId w:val="13"/>
        </w:numPr>
        <w:spacing w:line="720" w:lineRule="auto"/>
        <w:jc w:val="left"/>
        <w:rPr>
          <w:rFonts w:hint="default"/>
          <w:sz w:val="48"/>
          <w:szCs w:val="48"/>
        </w:rPr>
      </w:pPr>
      <w:r w:rsidRPr="00EC1CBC">
        <w:rPr>
          <w:sz w:val="48"/>
          <w:szCs w:val="48"/>
        </w:rPr>
        <w:t>接待服务设计及说明</w:t>
      </w:r>
      <w:r w:rsidR="00A8565D">
        <w:rPr>
          <w:sz w:val="48"/>
          <w:szCs w:val="48"/>
        </w:rPr>
        <w:t>／</w:t>
      </w:r>
      <w:r w:rsidR="00A8565D">
        <w:rPr>
          <w:sz w:val="48"/>
          <w:szCs w:val="48"/>
        </w:rPr>
        <w:t>3</w:t>
      </w:r>
    </w:p>
    <w:p w14:paraId="01EC8BAA" w14:textId="1C0DA9EC" w:rsidR="00EC1CBC" w:rsidRPr="00EC1CBC" w:rsidRDefault="00EC1CBC" w:rsidP="00B83D13">
      <w:pPr>
        <w:widowControl/>
        <w:numPr>
          <w:ilvl w:val="0"/>
          <w:numId w:val="13"/>
        </w:numPr>
        <w:spacing w:line="720" w:lineRule="auto"/>
        <w:jc w:val="left"/>
        <w:rPr>
          <w:rFonts w:hint="default"/>
          <w:sz w:val="48"/>
          <w:szCs w:val="48"/>
        </w:rPr>
      </w:pPr>
      <w:r w:rsidRPr="00EC1CBC">
        <w:rPr>
          <w:sz w:val="48"/>
          <w:szCs w:val="48"/>
        </w:rPr>
        <w:t>宴会准备及流程安排</w:t>
      </w:r>
      <w:r w:rsidR="00A8565D">
        <w:rPr>
          <w:sz w:val="48"/>
          <w:szCs w:val="48"/>
        </w:rPr>
        <w:t>／</w:t>
      </w:r>
      <w:r w:rsidR="00A8565D">
        <w:rPr>
          <w:sz w:val="48"/>
          <w:szCs w:val="48"/>
        </w:rPr>
        <w:t>3-4</w:t>
      </w:r>
    </w:p>
    <w:p w14:paraId="6AB6BBE4" w14:textId="533C9382" w:rsidR="00EC1CBC" w:rsidRPr="00EC1CBC" w:rsidRDefault="00EC1CBC" w:rsidP="00B83D13">
      <w:pPr>
        <w:widowControl/>
        <w:numPr>
          <w:ilvl w:val="0"/>
          <w:numId w:val="13"/>
        </w:numPr>
        <w:spacing w:line="720" w:lineRule="auto"/>
        <w:jc w:val="left"/>
        <w:rPr>
          <w:rFonts w:hint="default"/>
          <w:sz w:val="48"/>
          <w:szCs w:val="48"/>
        </w:rPr>
      </w:pPr>
      <w:r w:rsidRPr="00EC1CBC">
        <w:rPr>
          <w:sz w:val="48"/>
          <w:szCs w:val="48"/>
        </w:rPr>
        <w:t>会场气氛色彩及装饰品</w:t>
      </w:r>
      <w:r w:rsidR="00A8565D">
        <w:rPr>
          <w:sz w:val="48"/>
          <w:szCs w:val="48"/>
        </w:rPr>
        <w:t>／</w:t>
      </w:r>
      <w:r w:rsidR="00A8565D">
        <w:rPr>
          <w:sz w:val="48"/>
          <w:szCs w:val="48"/>
        </w:rPr>
        <w:t>4</w:t>
      </w:r>
    </w:p>
    <w:p w14:paraId="7F531070" w14:textId="55F3B4B9" w:rsidR="00F23F3B" w:rsidRPr="00EC1CBC" w:rsidRDefault="00F23F3B" w:rsidP="00B83D13">
      <w:pPr>
        <w:widowControl/>
        <w:numPr>
          <w:ilvl w:val="0"/>
          <w:numId w:val="13"/>
        </w:numPr>
        <w:spacing w:line="720" w:lineRule="auto"/>
        <w:jc w:val="left"/>
        <w:rPr>
          <w:rFonts w:hint="default"/>
          <w:sz w:val="48"/>
          <w:szCs w:val="48"/>
        </w:rPr>
      </w:pPr>
      <w:r w:rsidRPr="00EC1CBC">
        <w:rPr>
          <w:sz w:val="48"/>
          <w:szCs w:val="48"/>
        </w:rPr>
        <w:t>菜单酒单的设计说明</w:t>
      </w:r>
      <w:r w:rsidR="00A8565D">
        <w:rPr>
          <w:sz w:val="48"/>
          <w:szCs w:val="48"/>
        </w:rPr>
        <w:t>／</w:t>
      </w:r>
      <w:r w:rsidR="00A8565D">
        <w:rPr>
          <w:sz w:val="48"/>
          <w:szCs w:val="48"/>
        </w:rPr>
        <w:t>4-5</w:t>
      </w:r>
    </w:p>
    <w:p w14:paraId="30AA9E23" w14:textId="0168F687" w:rsidR="00F23F3B" w:rsidRPr="00EC1CBC" w:rsidRDefault="00F23F3B" w:rsidP="00B83D13">
      <w:pPr>
        <w:widowControl/>
        <w:numPr>
          <w:ilvl w:val="0"/>
          <w:numId w:val="13"/>
        </w:numPr>
        <w:spacing w:line="720" w:lineRule="auto"/>
        <w:jc w:val="left"/>
        <w:rPr>
          <w:rFonts w:hint="default"/>
          <w:sz w:val="48"/>
          <w:szCs w:val="48"/>
        </w:rPr>
      </w:pPr>
      <w:r w:rsidRPr="00EC1CBC">
        <w:rPr>
          <w:sz w:val="48"/>
          <w:szCs w:val="48"/>
        </w:rPr>
        <w:t>台面台型设计及其说明</w:t>
      </w:r>
      <w:r w:rsidR="00A8565D">
        <w:rPr>
          <w:sz w:val="48"/>
          <w:szCs w:val="48"/>
        </w:rPr>
        <w:t>／</w:t>
      </w:r>
      <w:r w:rsidR="00A8565D">
        <w:rPr>
          <w:sz w:val="48"/>
          <w:szCs w:val="48"/>
        </w:rPr>
        <w:t>5</w:t>
      </w:r>
    </w:p>
    <w:p w14:paraId="1C816B86" w14:textId="32C639F0" w:rsidR="00F23F3B" w:rsidRPr="00EC1CBC" w:rsidRDefault="00F23F3B" w:rsidP="00B83D13">
      <w:pPr>
        <w:widowControl/>
        <w:numPr>
          <w:ilvl w:val="0"/>
          <w:numId w:val="13"/>
        </w:numPr>
        <w:spacing w:line="720" w:lineRule="auto"/>
        <w:jc w:val="left"/>
        <w:rPr>
          <w:rFonts w:hint="default"/>
          <w:sz w:val="48"/>
          <w:szCs w:val="48"/>
        </w:rPr>
      </w:pPr>
      <w:r w:rsidRPr="00EC1CBC">
        <w:rPr>
          <w:sz w:val="48"/>
          <w:szCs w:val="48"/>
        </w:rPr>
        <w:t>酒水设计及其说明</w:t>
      </w:r>
      <w:r w:rsidR="00A8565D">
        <w:rPr>
          <w:sz w:val="48"/>
          <w:szCs w:val="48"/>
        </w:rPr>
        <w:t>／</w:t>
      </w:r>
      <w:r w:rsidR="00A8565D">
        <w:rPr>
          <w:sz w:val="48"/>
          <w:szCs w:val="48"/>
        </w:rPr>
        <w:t>6</w:t>
      </w:r>
    </w:p>
    <w:p w14:paraId="2C06C01C" w14:textId="79A97C0F" w:rsidR="00F23F3B" w:rsidRPr="00EC1CBC" w:rsidRDefault="00287EDB" w:rsidP="00B83D13">
      <w:pPr>
        <w:widowControl/>
        <w:numPr>
          <w:ilvl w:val="0"/>
          <w:numId w:val="13"/>
        </w:numPr>
        <w:spacing w:line="720" w:lineRule="auto"/>
        <w:jc w:val="left"/>
        <w:rPr>
          <w:rFonts w:hint="default"/>
          <w:sz w:val="48"/>
          <w:szCs w:val="48"/>
        </w:rPr>
      </w:pPr>
      <w:r>
        <w:rPr>
          <w:sz w:val="48"/>
          <w:szCs w:val="48"/>
        </w:rPr>
        <w:t>社交</w:t>
      </w:r>
      <w:r w:rsidR="00EC1CBC" w:rsidRPr="00EC1CBC">
        <w:rPr>
          <w:sz w:val="48"/>
          <w:szCs w:val="48"/>
        </w:rPr>
        <w:t>活动安排</w:t>
      </w:r>
      <w:r w:rsidR="00A8565D">
        <w:rPr>
          <w:sz w:val="48"/>
          <w:szCs w:val="48"/>
        </w:rPr>
        <w:t>／</w:t>
      </w:r>
      <w:r w:rsidR="00A8565D">
        <w:rPr>
          <w:sz w:val="48"/>
          <w:szCs w:val="48"/>
        </w:rPr>
        <w:t>6</w:t>
      </w:r>
    </w:p>
    <w:p w14:paraId="1A04B024" w14:textId="760948EA" w:rsidR="00EC1CBC" w:rsidRPr="00EC1CBC" w:rsidRDefault="00EC1CBC" w:rsidP="00B83D13">
      <w:pPr>
        <w:widowControl/>
        <w:numPr>
          <w:ilvl w:val="0"/>
          <w:numId w:val="13"/>
        </w:numPr>
        <w:spacing w:line="720" w:lineRule="auto"/>
        <w:jc w:val="left"/>
        <w:rPr>
          <w:rFonts w:hint="default"/>
          <w:sz w:val="48"/>
          <w:szCs w:val="48"/>
        </w:rPr>
      </w:pPr>
      <w:r w:rsidRPr="00EC1CBC">
        <w:rPr>
          <w:sz w:val="48"/>
          <w:szCs w:val="48"/>
        </w:rPr>
        <w:t>任务分配</w:t>
      </w:r>
      <w:r w:rsidR="00A8565D">
        <w:rPr>
          <w:sz w:val="48"/>
          <w:szCs w:val="48"/>
        </w:rPr>
        <w:t>／</w:t>
      </w:r>
      <w:r w:rsidR="00A8565D">
        <w:rPr>
          <w:sz w:val="48"/>
          <w:szCs w:val="48"/>
        </w:rPr>
        <w:t>6</w:t>
      </w:r>
    </w:p>
    <w:p w14:paraId="40E610DF" w14:textId="5D3F2C2C" w:rsidR="00EC1CBC" w:rsidRPr="00EC1CBC" w:rsidRDefault="00EC1CBC" w:rsidP="00B83D13">
      <w:pPr>
        <w:widowControl/>
        <w:numPr>
          <w:ilvl w:val="0"/>
          <w:numId w:val="13"/>
        </w:numPr>
        <w:spacing w:line="720" w:lineRule="auto"/>
        <w:jc w:val="left"/>
        <w:rPr>
          <w:rFonts w:hint="default"/>
          <w:sz w:val="48"/>
          <w:szCs w:val="48"/>
        </w:rPr>
      </w:pPr>
      <w:r w:rsidRPr="00EC1CBC">
        <w:rPr>
          <w:sz w:val="48"/>
          <w:szCs w:val="48"/>
        </w:rPr>
        <w:t>成本核算及对外报价</w:t>
      </w:r>
      <w:r w:rsidR="00A8565D">
        <w:rPr>
          <w:sz w:val="48"/>
          <w:szCs w:val="48"/>
        </w:rPr>
        <w:t>/6-7</w:t>
      </w:r>
    </w:p>
    <w:p w14:paraId="552212E7" w14:textId="55D5E500" w:rsidR="00B83D13" w:rsidRPr="00B83D13" w:rsidRDefault="00B83D13" w:rsidP="00B83D13">
      <w:pPr>
        <w:widowControl/>
        <w:numPr>
          <w:ilvl w:val="0"/>
          <w:numId w:val="13"/>
        </w:numPr>
        <w:jc w:val="left"/>
        <w:rPr>
          <w:rFonts w:hint="default"/>
          <w:sz w:val="48"/>
          <w:szCs w:val="48"/>
        </w:rPr>
      </w:pPr>
      <w:r>
        <w:rPr>
          <w:sz w:val="48"/>
          <w:szCs w:val="48"/>
        </w:rPr>
        <w:t>附件</w:t>
      </w:r>
      <w:r w:rsidR="00A8565D">
        <w:rPr>
          <w:sz w:val="48"/>
          <w:szCs w:val="48"/>
        </w:rPr>
        <w:t>／</w:t>
      </w:r>
      <w:r w:rsidR="00A8565D">
        <w:rPr>
          <w:sz w:val="48"/>
          <w:szCs w:val="48"/>
        </w:rPr>
        <w:t>7-10</w:t>
      </w:r>
    </w:p>
    <w:p w14:paraId="173C043C" w14:textId="77777777" w:rsidR="00B83D13" w:rsidRDefault="00B83D13" w:rsidP="00B83D13">
      <w:pPr>
        <w:widowControl/>
        <w:jc w:val="left"/>
        <w:rPr>
          <w:rFonts w:hint="default"/>
        </w:rPr>
      </w:pPr>
    </w:p>
    <w:p w14:paraId="747B1CE1" w14:textId="77777777" w:rsidR="00B83D13" w:rsidRDefault="00B83D13" w:rsidP="00B83D13">
      <w:pPr>
        <w:widowControl/>
        <w:jc w:val="left"/>
        <w:rPr>
          <w:rFonts w:hint="default"/>
        </w:rPr>
      </w:pPr>
    </w:p>
    <w:p w14:paraId="320FCE96" w14:textId="77777777" w:rsidR="00B83D13" w:rsidRPr="00B83D13" w:rsidRDefault="00B83D13" w:rsidP="00B83D13">
      <w:pPr>
        <w:widowControl/>
        <w:jc w:val="left"/>
        <w:rPr>
          <w:rFonts w:hint="default"/>
        </w:rPr>
      </w:pPr>
    </w:p>
    <w:p w14:paraId="23752B3B" w14:textId="77777777" w:rsidR="00B83D13" w:rsidRDefault="00B83D13" w:rsidP="00053874">
      <w:pPr>
        <w:widowControl/>
        <w:jc w:val="center"/>
        <w:rPr>
          <w:rFonts w:hint="default"/>
          <w:b/>
          <w:sz w:val="72"/>
          <w:szCs w:val="72"/>
        </w:rPr>
      </w:pPr>
    </w:p>
    <w:p w14:paraId="61084EFF" w14:textId="77777777" w:rsidR="00EC1CBC" w:rsidRDefault="00053874" w:rsidP="00053874">
      <w:pPr>
        <w:widowControl/>
        <w:jc w:val="center"/>
        <w:rPr>
          <w:rFonts w:hint="default"/>
          <w:b/>
          <w:sz w:val="72"/>
          <w:szCs w:val="72"/>
        </w:rPr>
      </w:pPr>
      <w:r w:rsidRPr="00053874">
        <w:rPr>
          <w:b/>
          <w:sz w:val="72"/>
          <w:szCs w:val="72"/>
        </w:rPr>
        <w:lastRenderedPageBreak/>
        <w:t>圣诞狂欢夜策划书</w:t>
      </w:r>
    </w:p>
    <w:p w14:paraId="16CB814E" w14:textId="7B9B6B76" w:rsidR="00053874" w:rsidRPr="00392394" w:rsidRDefault="00053874" w:rsidP="00392394">
      <w:pPr>
        <w:pStyle w:val="a6"/>
        <w:widowControl/>
        <w:numPr>
          <w:ilvl w:val="0"/>
          <w:numId w:val="15"/>
        </w:numPr>
        <w:ind w:firstLineChars="0"/>
        <w:jc w:val="left"/>
        <w:rPr>
          <w:rFonts w:ascii="SimSun" w:eastAsia="SimSun" w:hAnsi="SimSun" w:hint="default"/>
          <w:b/>
          <w:sz w:val="28"/>
          <w:szCs w:val="28"/>
        </w:rPr>
      </w:pPr>
      <w:r w:rsidRPr="00392394">
        <w:rPr>
          <w:rFonts w:ascii="SimSun" w:eastAsia="SimSun" w:hAnsi="SimSun"/>
          <w:b/>
          <w:sz w:val="28"/>
          <w:szCs w:val="28"/>
        </w:rPr>
        <w:t>策划书背景介绍</w:t>
      </w:r>
    </w:p>
    <w:p w14:paraId="78CA152E" w14:textId="77777777" w:rsidR="00392394" w:rsidRPr="00392394" w:rsidRDefault="00392394" w:rsidP="00392394">
      <w:pPr>
        <w:pStyle w:val="a6"/>
        <w:widowControl/>
        <w:ind w:left="560" w:firstLineChars="0" w:firstLine="0"/>
        <w:jc w:val="left"/>
        <w:rPr>
          <w:rFonts w:hint="default"/>
          <w:kern w:val="0"/>
          <w:sz w:val="20"/>
          <w:szCs w:val="20"/>
        </w:rPr>
      </w:pPr>
    </w:p>
    <w:p w14:paraId="2DEBE1D3" w14:textId="77777777" w:rsidR="00392394" w:rsidRPr="00392394" w:rsidRDefault="00053874" w:rsidP="00392394">
      <w:pPr>
        <w:widowControl/>
        <w:numPr>
          <w:ilvl w:val="0"/>
          <w:numId w:val="11"/>
        </w:numPr>
        <w:spacing w:line="360" w:lineRule="auto"/>
        <w:jc w:val="left"/>
        <w:rPr>
          <w:rFonts w:hint="default"/>
          <w:kern w:val="0"/>
          <w:sz w:val="24"/>
        </w:rPr>
      </w:pPr>
      <w:r w:rsidRPr="00392394">
        <w:rPr>
          <w:rFonts w:ascii="SimSun" w:eastAsia="SimSun" w:hAnsi="SimSun"/>
          <w:sz w:val="24"/>
        </w:rPr>
        <w:t>策划有效期限：2016年12月25日</w:t>
      </w:r>
    </w:p>
    <w:p w14:paraId="73AE2984" w14:textId="02AA913B" w:rsidR="00053874" w:rsidRPr="00392394" w:rsidRDefault="00053874" w:rsidP="00392394">
      <w:pPr>
        <w:widowControl/>
        <w:numPr>
          <w:ilvl w:val="0"/>
          <w:numId w:val="11"/>
        </w:numPr>
        <w:spacing w:line="360" w:lineRule="auto"/>
        <w:jc w:val="left"/>
        <w:rPr>
          <w:rFonts w:hint="default"/>
          <w:kern w:val="0"/>
          <w:sz w:val="24"/>
        </w:rPr>
      </w:pPr>
      <w:r w:rsidRPr="00392394">
        <w:rPr>
          <w:rFonts w:ascii="SimSun" w:eastAsia="SimSun" w:hAnsi="SimSun"/>
          <w:sz w:val="24"/>
        </w:rPr>
        <w:t>适用对象2015</w:t>
      </w:r>
      <w:r w:rsidR="004F68B4">
        <w:rPr>
          <w:rFonts w:ascii="SimSun" w:eastAsia="SimSun" w:hAnsi="SimSun"/>
          <w:sz w:val="24"/>
        </w:rPr>
        <w:t>级酒店管理</w:t>
      </w:r>
      <w:r w:rsidRPr="00392394">
        <w:rPr>
          <w:rFonts w:ascii="SimSun" w:eastAsia="SimSun" w:hAnsi="SimSun"/>
          <w:sz w:val="24"/>
        </w:rPr>
        <w:t>全体师生</w:t>
      </w:r>
    </w:p>
    <w:p w14:paraId="7B7BB492" w14:textId="77777777" w:rsidR="00053874" w:rsidRPr="00392394" w:rsidRDefault="00053874" w:rsidP="00392394">
      <w:pPr>
        <w:widowControl/>
        <w:numPr>
          <w:ilvl w:val="0"/>
          <w:numId w:val="11"/>
        </w:numPr>
        <w:spacing w:line="480" w:lineRule="auto"/>
        <w:jc w:val="left"/>
        <w:rPr>
          <w:rFonts w:ascii="SimSun" w:eastAsia="SimSun" w:hAnsi="SimSun" w:hint="default"/>
          <w:kern w:val="0"/>
          <w:sz w:val="24"/>
        </w:rPr>
      </w:pPr>
      <w:r w:rsidRPr="00392394">
        <w:rPr>
          <w:rFonts w:ascii="SimSun" w:eastAsia="SimSun" w:hAnsi="SimSun"/>
          <w:sz w:val="24"/>
        </w:rPr>
        <w:t>费用预算与报价：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6"/>
        <w:gridCol w:w="2770"/>
        <w:gridCol w:w="2770"/>
      </w:tblGrid>
      <w:tr w:rsidR="007D0900" w:rsidRPr="00392394" w14:paraId="310A182F" w14:textId="77777777" w:rsidTr="00137AB2">
        <w:tc>
          <w:tcPr>
            <w:tcW w:w="2840" w:type="dxa"/>
            <w:shd w:val="clear" w:color="auto" w:fill="auto"/>
          </w:tcPr>
          <w:p w14:paraId="53CB3C8C" w14:textId="77777777" w:rsidR="007D0900" w:rsidRPr="00392394" w:rsidRDefault="007D0900" w:rsidP="00137AB2">
            <w:pPr>
              <w:widowControl/>
              <w:jc w:val="left"/>
              <w:rPr>
                <w:rFonts w:ascii="SimSun" w:eastAsia="SimSun" w:hAnsi="SimSun" w:hint="default"/>
                <w:kern w:val="0"/>
                <w:sz w:val="24"/>
              </w:rPr>
            </w:pPr>
          </w:p>
        </w:tc>
        <w:tc>
          <w:tcPr>
            <w:tcW w:w="2841" w:type="dxa"/>
            <w:shd w:val="clear" w:color="auto" w:fill="auto"/>
          </w:tcPr>
          <w:p w14:paraId="36DEBC46" w14:textId="77777777" w:rsidR="007D0900" w:rsidRPr="00392394" w:rsidRDefault="007D0900" w:rsidP="00137AB2">
            <w:pPr>
              <w:widowControl/>
              <w:jc w:val="left"/>
              <w:rPr>
                <w:rFonts w:ascii="SimSun" w:eastAsia="SimSun" w:hAnsi="SimSun" w:hint="default"/>
                <w:kern w:val="0"/>
                <w:sz w:val="24"/>
              </w:rPr>
            </w:pPr>
            <w:r w:rsidRPr="00392394">
              <w:rPr>
                <w:rFonts w:ascii="SimSun" w:eastAsia="SimSun" w:hAnsi="SimSun"/>
                <w:kern w:val="0"/>
                <w:sz w:val="24"/>
              </w:rPr>
              <w:t>费用预算</w:t>
            </w:r>
          </w:p>
        </w:tc>
        <w:tc>
          <w:tcPr>
            <w:tcW w:w="2841" w:type="dxa"/>
            <w:shd w:val="clear" w:color="auto" w:fill="auto"/>
          </w:tcPr>
          <w:p w14:paraId="19E9951C" w14:textId="77777777" w:rsidR="007D0900" w:rsidRPr="00392394" w:rsidRDefault="007D0900" w:rsidP="00137AB2">
            <w:pPr>
              <w:widowControl/>
              <w:jc w:val="left"/>
              <w:rPr>
                <w:rFonts w:ascii="SimSun" w:eastAsia="SimSun" w:hAnsi="SimSun" w:hint="default"/>
                <w:kern w:val="0"/>
                <w:sz w:val="24"/>
              </w:rPr>
            </w:pPr>
            <w:r w:rsidRPr="00392394">
              <w:rPr>
                <w:rFonts w:ascii="SimSun" w:eastAsia="SimSun" w:hAnsi="SimSun"/>
                <w:kern w:val="0"/>
                <w:sz w:val="24"/>
              </w:rPr>
              <w:t>报价</w:t>
            </w:r>
          </w:p>
        </w:tc>
      </w:tr>
      <w:tr w:rsidR="007D0900" w:rsidRPr="00392394" w14:paraId="78F8426F" w14:textId="77777777" w:rsidTr="00137AB2">
        <w:tc>
          <w:tcPr>
            <w:tcW w:w="2840" w:type="dxa"/>
            <w:shd w:val="clear" w:color="auto" w:fill="auto"/>
          </w:tcPr>
          <w:p w14:paraId="6B4E81B6" w14:textId="77777777" w:rsidR="007D0900" w:rsidRPr="00392394" w:rsidRDefault="007D0900" w:rsidP="00137AB2">
            <w:pPr>
              <w:widowControl/>
              <w:jc w:val="left"/>
              <w:rPr>
                <w:rFonts w:ascii="SimSun" w:eastAsia="SimSun" w:hAnsi="SimSun" w:hint="default"/>
                <w:kern w:val="0"/>
                <w:sz w:val="24"/>
              </w:rPr>
            </w:pPr>
            <w:r w:rsidRPr="00392394">
              <w:rPr>
                <w:rFonts w:ascii="SimSun" w:eastAsia="SimSun" w:hAnsi="SimSun"/>
                <w:kern w:val="0"/>
                <w:sz w:val="24"/>
              </w:rPr>
              <w:t>租借场地费用</w:t>
            </w:r>
          </w:p>
        </w:tc>
        <w:tc>
          <w:tcPr>
            <w:tcW w:w="2841" w:type="dxa"/>
            <w:shd w:val="clear" w:color="auto" w:fill="auto"/>
          </w:tcPr>
          <w:p w14:paraId="3DD31DA0" w14:textId="77777777" w:rsidR="007D0900" w:rsidRPr="00392394" w:rsidRDefault="007D0900" w:rsidP="00137AB2">
            <w:pPr>
              <w:widowControl/>
              <w:jc w:val="left"/>
              <w:rPr>
                <w:rFonts w:ascii="SimSun" w:eastAsia="SimSun" w:hAnsi="SimSun" w:hint="default"/>
                <w:kern w:val="0"/>
                <w:sz w:val="24"/>
              </w:rPr>
            </w:pPr>
            <w:r w:rsidRPr="00392394">
              <w:rPr>
                <w:rFonts w:ascii="SimSun" w:eastAsia="SimSun" w:hAnsi="SimSun"/>
                <w:kern w:val="0"/>
                <w:sz w:val="24"/>
              </w:rPr>
              <w:t>1500</w:t>
            </w:r>
          </w:p>
        </w:tc>
        <w:tc>
          <w:tcPr>
            <w:tcW w:w="2841" w:type="dxa"/>
            <w:shd w:val="clear" w:color="auto" w:fill="auto"/>
          </w:tcPr>
          <w:p w14:paraId="67245C5D" w14:textId="77777777" w:rsidR="007D0900" w:rsidRPr="00392394" w:rsidRDefault="007D0900" w:rsidP="00137AB2">
            <w:pPr>
              <w:widowControl/>
              <w:jc w:val="left"/>
              <w:rPr>
                <w:rFonts w:ascii="SimSun" w:eastAsia="SimSun" w:hAnsi="SimSun" w:hint="default"/>
                <w:kern w:val="0"/>
                <w:sz w:val="24"/>
              </w:rPr>
            </w:pPr>
            <w:r w:rsidRPr="00392394">
              <w:rPr>
                <w:rFonts w:ascii="SimSun" w:eastAsia="SimSun" w:hAnsi="SimSun"/>
                <w:kern w:val="0"/>
                <w:sz w:val="24"/>
              </w:rPr>
              <w:t>1500</w:t>
            </w:r>
          </w:p>
        </w:tc>
      </w:tr>
      <w:tr w:rsidR="007D0900" w:rsidRPr="00392394" w14:paraId="2041BC50" w14:textId="77777777" w:rsidTr="00137AB2">
        <w:tc>
          <w:tcPr>
            <w:tcW w:w="2840" w:type="dxa"/>
            <w:shd w:val="clear" w:color="auto" w:fill="auto"/>
          </w:tcPr>
          <w:p w14:paraId="671996AE" w14:textId="77777777" w:rsidR="007D0900" w:rsidRPr="00392394" w:rsidRDefault="007D0900" w:rsidP="00137AB2">
            <w:pPr>
              <w:widowControl/>
              <w:jc w:val="left"/>
              <w:rPr>
                <w:rFonts w:ascii="SimSun" w:eastAsia="SimSun" w:hAnsi="SimSun" w:hint="default"/>
                <w:kern w:val="0"/>
                <w:sz w:val="24"/>
              </w:rPr>
            </w:pPr>
            <w:r w:rsidRPr="00392394">
              <w:rPr>
                <w:rFonts w:ascii="SimSun" w:eastAsia="SimSun" w:hAnsi="SimSun"/>
                <w:kern w:val="0"/>
                <w:sz w:val="24"/>
              </w:rPr>
              <w:t>菜品预算</w:t>
            </w:r>
          </w:p>
        </w:tc>
        <w:tc>
          <w:tcPr>
            <w:tcW w:w="2841" w:type="dxa"/>
            <w:shd w:val="clear" w:color="auto" w:fill="auto"/>
          </w:tcPr>
          <w:p w14:paraId="5BB682E0" w14:textId="77777777" w:rsidR="007D0900" w:rsidRPr="00392394" w:rsidRDefault="007D0900" w:rsidP="00137AB2">
            <w:pPr>
              <w:widowControl/>
              <w:jc w:val="left"/>
              <w:rPr>
                <w:rFonts w:ascii="SimSun" w:eastAsia="SimSun" w:hAnsi="SimSun" w:hint="default"/>
                <w:kern w:val="0"/>
                <w:sz w:val="24"/>
              </w:rPr>
            </w:pPr>
            <w:r w:rsidRPr="00392394">
              <w:rPr>
                <w:rFonts w:ascii="SimSun" w:eastAsia="SimSun" w:hAnsi="SimSun"/>
                <w:kern w:val="0"/>
                <w:sz w:val="24"/>
              </w:rPr>
              <w:t>7000</w:t>
            </w:r>
          </w:p>
        </w:tc>
        <w:tc>
          <w:tcPr>
            <w:tcW w:w="2841" w:type="dxa"/>
            <w:shd w:val="clear" w:color="auto" w:fill="auto"/>
          </w:tcPr>
          <w:p w14:paraId="03C7BA46" w14:textId="77777777" w:rsidR="007D0900" w:rsidRPr="00392394" w:rsidRDefault="007D0900" w:rsidP="00137AB2">
            <w:pPr>
              <w:widowControl/>
              <w:jc w:val="left"/>
              <w:rPr>
                <w:rFonts w:ascii="SimSun" w:eastAsia="SimSun" w:hAnsi="SimSun" w:hint="default"/>
                <w:kern w:val="0"/>
                <w:sz w:val="24"/>
              </w:rPr>
            </w:pPr>
            <w:r w:rsidRPr="00392394">
              <w:rPr>
                <w:rFonts w:ascii="SimSun" w:eastAsia="SimSun" w:hAnsi="SimSun"/>
                <w:kern w:val="0"/>
                <w:sz w:val="24"/>
              </w:rPr>
              <w:t>6000</w:t>
            </w:r>
          </w:p>
        </w:tc>
      </w:tr>
      <w:tr w:rsidR="007D0900" w:rsidRPr="00392394" w14:paraId="3525BDA2" w14:textId="77777777" w:rsidTr="00137AB2">
        <w:tc>
          <w:tcPr>
            <w:tcW w:w="2840" w:type="dxa"/>
            <w:shd w:val="clear" w:color="auto" w:fill="auto"/>
          </w:tcPr>
          <w:p w14:paraId="14E21B56" w14:textId="77777777" w:rsidR="007D0900" w:rsidRPr="00392394" w:rsidRDefault="007D0900" w:rsidP="00137AB2">
            <w:pPr>
              <w:widowControl/>
              <w:jc w:val="left"/>
              <w:rPr>
                <w:rFonts w:ascii="SimSun" w:eastAsia="SimSun" w:hAnsi="SimSun" w:hint="default"/>
                <w:kern w:val="0"/>
                <w:sz w:val="24"/>
              </w:rPr>
            </w:pPr>
            <w:r w:rsidRPr="00392394">
              <w:rPr>
                <w:rFonts w:ascii="SimSun" w:eastAsia="SimSun" w:hAnsi="SimSun"/>
                <w:kern w:val="0"/>
                <w:sz w:val="24"/>
              </w:rPr>
              <w:t>酒水费用</w:t>
            </w:r>
          </w:p>
        </w:tc>
        <w:tc>
          <w:tcPr>
            <w:tcW w:w="2841" w:type="dxa"/>
            <w:shd w:val="clear" w:color="auto" w:fill="auto"/>
          </w:tcPr>
          <w:p w14:paraId="413F76A7" w14:textId="77777777" w:rsidR="007D0900" w:rsidRPr="00392394" w:rsidRDefault="007D0900" w:rsidP="00137AB2">
            <w:pPr>
              <w:widowControl/>
              <w:jc w:val="left"/>
              <w:rPr>
                <w:rFonts w:ascii="SimSun" w:eastAsia="SimSun" w:hAnsi="SimSun" w:hint="default"/>
                <w:kern w:val="0"/>
                <w:sz w:val="24"/>
              </w:rPr>
            </w:pPr>
            <w:r w:rsidRPr="00392394">
              <w:rPr>
                <w:rFonts w:ascii="SimSun" w:eastAsia="SimSun" w:hAnsi="SimSun"/>
                <w:kern w:val="0"/>
                <w:sz w:val="24"/>
              </w:rPr>
              <w:t>5000</w:t>
            </w:r>
          </w:p>
        </w:tc>
        <w:tc>
          <w:tcPr>
            <w:tcW w:w="2841" w:type="dxa"/>
            <w:shd w:val="clear" w:color="auto" w:fill="auto"/>
          </w:tcPr>
          <w:p w14:paraId="3AB7B84A" w14:textId="77777777" w:rsidR="007D0900" w:rsidRPr="00392394" w:rsidRDefault="007D0900" w:rsidP="00137AB2">
            <w:pPr>
              <w:widowControl/>
              <w:jc w:val="left"/>
              <w:rPr>
                <w:rFonts w:ascii="SimSun" w:eastAsia="SimSun" w:hAnsi="SimSun" w:hint="default"/>
                <w:kern w:val="0"/>
                <w:sz w:val="24"/>
              </w:rPr>
            </w:pPr>
            <w:r w:rsidRPr="00392394">
              <w:rPr>
                <w:rFonts w:ascii="SimSun" w:eastAsia="SimSun" w:hAnsi="SimSun"/>
                <w:kern w:val="0"/>
                <w:sz w:val="24"/>
              </w:rPr>
              <w:t>4500</w:t>
            </w:r>
          </w:p>
        </w:tc>
      </w:tr>
      <w:tr w:rsidR="007D0900" w:rsidRPr="00392394" w14:paraId="2E931A1F" w14:textId="77777777" w:rsidTr="00137AB2">
        <w:tc>
          <w:tcPr>
            <w:tcW w:w="2840" w:type="dxa"/>
            <w:shd w:val="clear" w:color="auto" w:fill="auto"/>
          </w:tcPr>
          <w:p w14:paraId="03E8C606" w14:textId="77777777" w:rsidR="007D0900" w:rsidRPr="00392394" w:rsidRDefault="007D0900" w:rsidP="00137AB2">
            <w:pPr>
              <w:widowControl/>
              <w:jc w:val="left"/>
              <w:rPr>
                <w:rFonts w:ascii="SimSun" w:eastAsia="SimSun" w:hAnsi="SimSun" w:hint="default"/>
                <w:kern w:val="0"/>
                <w:sz w:val="24"/>
              </w:rPr>
            </w:pPr>
            <w:r w:rsidRPr="00392394">
              <w:rPr>
                <w:rFonts w:ascii="SimSun" w:eastAsia="SimSun" w:hAnsi="SimSun"/>
                <w:kern w:val="0"/>
                <w:sz w:val="24"/>
              </w:rPr>
              <w:t>装饰布置</w:t>
            </w:r>
          </w:p>
        </w:tc>
        <w:tc>
          <w:tcPr>
            <w:tcW w:w="2841" w:type="dxa"/>
            <w:shd w:val="clear" w:color="auto" w:fill="auto"/>
          </w:tcPr>
          <w:p w14:paraId="14018350" w14:textId="77777777" w:rsidR="007D0900" w:rsidRPr="00392394" w:rsidRDefault="007D0900" w:rsidP="00137AB2">
            <w:pPr>
              <w:widowControl/>
              <w:jc w:val="left"/>
              <w:rPr>
                <w:rFonts w:ascii="SimSun" w:eastAsia="SimSun" w:hAnsi="SimSun" w:hint="default"/>
                <w:kern w:val="0"/>
                <w:sz w:val="24"/>
              </w:rPr>
            </w:pPr>
            <w:r w:rsidRPr="00392394">
              <w:rPr>
                <w:rFonts w:ascii="SimSun" w:eastAsia="SimSun" w:hAnsi="SimSun"/>
                <w:kern w:val="0"/>
                <w:sz w:val="24"/>
              </w:rPr>
              <w:t>2000</w:t>
            </w:r>
          </w:p>
        </w:tc>
        <w:tc>
          <w:tcPr>
            <w:tcW w:w="2841" w:type="dxa"/>
            <w:shd w:val="clear" w:color="auto" w:fill="auto"/>
          </w:tcPr>
          <w:p w14:paraId="19175135" w14:textId="77777777" w:rsidR="007D0900" w:rsidRPr="00392394" w:rsidRDefault="007D0900" w:rsidP="00137AB2">
            <w:pPr>
              <w:widowControl/>
              <w:jc w:val="left"/>
              <w:rPr>
                <w:rFonts w:ascii="SimSun" w:eastAsia="SimSun" w:hAnsi="SimSun" w:hint="default"/>
                <w:kern w:val="0"/>
                <w:sz w:val="24"/>
              </w:rPr>
            </w:pPr>
            <w:r w:rsidRPr="00392394">
              <w:rPr>
                <w:rFonts w:ascii="SimSun" w:eastAsia="SimSun" w:hAnsi="SimSun"/>
                <w:kern w:val="0"/>
                <w:sz w:val="24"/>
              </w:rPr>
              <w:t>2000</w:t>
            </w:r>
          </w:p>
        </w:tc>
      </w:tr>
      <w:tr w:rsidR="007D0900" w:rsidRPr="00392394" w14:paraId="55C63EB1" w14:textId="77777777" w:rsidTr="00137AB2">
        <w:tc>
          <w:tcPr>
            <w:tcW w:w="2840" w:type="dxa"/>
            <w:shd w:val="clear" w:color="auto" w:fill="auto"/>
          </w:tcPr>
          <w:p w14:paraId="5C5DF61F" w14:textId="77777777" w:rsidR="007D0900" w:rsidRPr="00392394" w:rsidRDefault="007D0900" w:rsidP="00137AB2">
            <w:pPr>
              <w:widowControl/>
              <w:jc w:val="left"/>
              <w:rPr>
                <w:rFonts w:ascii="SimSun" w:eastAsia="SimSun" w:hAnsi="SimSun" w:hint="default"/>
                <w:kern w:val="0"/>
                <w:sz w:val="24"/>
              </w:rPr>
            </w:pPr>
            <w:r w:rsidRPr="00392394">
              <w:rPr>
                <w:rFonts w:ascii="SimSun" w:eastAsia="SimSun" w:hAnsi="SimSun"/>
                <w:kern w:val="0"/>
                <w:sz w:val="24"/>
              </w:rPr>
              <w:t>服务费用</w:t>
            </w:r>
          </w:p>
        </w:tc>
        <w:tc>
          <w:tcPr>
            <w:tcW w:w="2841" w:type="dxa"/>
            <w:shd w:val="clear" w:color="auto" w:fill="auto"/>
          </w:tcPr>
          <w:p w14:paraId="1BB7DB74" w14:textId="77777777" w:rsidR="007D0900" w:rsidRPr="00392394" w:rsidRDefault="007D0900" w:rsidP="00137AB2">
            <w:pPr>
              <w:widowControl/>
              <w:jc w:val="left"/>
              <w:rPr>
                <w:rFonts w:ascii="SimSun" w:eastAsia="SimSun" w:hAnsi="SimSun" w:hint="default"/>
                <w:kern w:val="0"/>
                <w:sz w:val="24"/>
              </w:rPr>
            </w:pPr>
            <w:r w:rsidRPr="00392394">
              <w:rPr>
                <w:rFonts w:ascii="SimSun" w:eastAsia="SimSun" w:hAnsi="SimSun"/>
                <w:kern w:val="0"/>
                <w:sz w:val="24"/>
              </w:rPr>
              <w:t>4000</w:t>
            </w:r>
          </w:p>
        </w:tc>
        <w:tc>
          <w:tcPr>
            <w:tcW w:w="2841" w:type="dxa"/>
            <w:shd w:val="clear" w:color="auto" w:fill="auto"/>
          </w:tcPr>
          <w:p w14:paraId="776AC2F6" w14:textId="77777777" w:rsidR="007D0900" w:rsidRPr="00392394" w:rsidRDefault="007D0900" w:rsidP="00137AB2">
            <w:pPr>
              <w:widowControl/>
              <w:jc w:val="left"/>
              <w:rPr>
                <w:rFonts w:ascii="SimSun" w:eastAsia="SimSun" w:hAnsi="SimSun" w:hint="default"/>
                <w:kern w:val="0"/>
                <w:sz w:val="24"/>
              </w:rPr>
            </w:pPr>
            <w:r w:rsidRPr="00392394">
              <w:rPr>
                <w:rFonts w:ascii="SimSun" w:eastAsia="SimSun" w:hAnsi="SimSun"/>
                <w:kern w:val="0"/>
                <w:sz w:val="24"/>
              </w:rPr>
              <w:t>4000</w:t>
            </w:r>
          </w:p>
        </w:tc>
      </w:tr>
      <w:tr w:rsidR="007D0900" w:rsidRPr="00392394" w14:paraId="4A728C97" w14:textId="77777777" w:rsidTr="00137AB2">
        <w:tc>
          <w:tcPr>
            <w:tcW w:w="2840" w:type="dxa"/>
            <w:shd w:val="clear" w:color="auto" w:fill="auto"/>
          </w:tcPr>
          <w:p w14:paraId="315FF8B9" w14:textId="77777777" w:rsidR="007D0900" w:rsidRPr="00392394" w:rsidRDefault="007D0900" w:rsidP="00137AB2">
            <w:pPr>
              <w:widowControl/>
              <w:jc w:val="left"/>
              <w:rPr>
                <w:rFonts w:ascii="SimSun" w:eastAsia="SimSun" w:hAnsi="SimSun" w:hint="default"/>
                <w:kern w:val="0"/>
                <w:sz w:val="24"/>
              </w:rPr>
            </w:pPr>
            <w:r w:rsidRPr="00392394">
              <w:rPr>
                <w:rFonts w:ascii="SimSun" w:eastAsia="SimSun" w:hAnsi="SimSun"/>
                <w:kern w:val="0"/>
                <w:sz w:val="24"/>
              </w:rPr>
              <w:t>其他杂项费用</w:t>
            </w:r>
          </w:p>
        </w:tc>
        <w:tc>
          <w:tcPr>
            <w:tcW w:w="2841" w:type="dxa"/>
            <w:shd w:val="clear" w:color="auto" w:fill="auto"/>
          </w:tcPr>
          <w:p w14:paraId="49D5A4AD" w14:textId="77777777" w:rsidR="007D0900" w:rsidRPr="00392394" w:rsidRDefault="007D0900" w:rsidP="00137AB2">
            <w:pPr>
              <w:widowControl/>
              <w:jc w:val="left"/>
              <w:rPr>
                <w:rFonts w:ascii="SimSun" w:eastAsia="SimSun" w:hAnsi="SimSun" w:hint="default"/>
                <w:kern w:val="0"/>
                <w:sz w:val="24"/>
              </w:rPr>
            </w:pPr>
            <w:r w:rsidRPr="00392394">
              <w:rPr>
                <w:rFonts w:ascii="SimSun" w:eastAsia="SimSun" w:hAnsi="SimSun"/>
                <w:kern w:val="0"/>
                <w:sz w:val="24"/>
              </w:rPr>
              <w:t>2000</w:t>
            </w:r>
          </w:p>
        </w:tc>
        <w:tc>
          <w:tcPr>
            <w:tcW w:w="2841" w:type="dxa"/>
            <w:shd w:val="clear" w:color="auto" w:fill="auto"/>
          </w:tcPr>
          <w:p w14:paraId="241B6807" w14:textId="77777777" w:rsidR="007D0900" w:rsidRPr="00392394" w:rsidRDefault="007D0900" w:rsidP="00137AB2">
            <w:pPr>
              <w:widowControl/>
              <w:jc w:val="left"/>
              <w:rPr>
                <w:rFonts w:ascii="SimSun" w:eastAsia="SimSun" w:hAnsi="SimSun" w:hint="default"/>
                <w:kern w:val="0"/>
                <w:sz w:val="24"/>
              </w:rPr>
            </w:pPr>
            <w:r w:rsidRPr="00392394">
              <w:rPr>
                <w:rFonts w:ascii="SimSun" w:eastAsia="SimSun" w:hAnsi="SimSun"/>
                <w:kern w:val="0"/>
                <w:sz w:val="24"/>
              </w:rPr>
              <w:t>2000</w:t>
            </w:r>
          </w:p>
        </w:tc>
      </w:tr>
      <w:tr w:rsidR="007D0900" w:rsidRPr="00392394" w14:paraId="0C02AF4B" w14:textId="77777777" w:rsidTr="00137AB2">
        <w:trPr>
          <w:trHeight w:val="283"/>
        </w:trPr>
        <w:tc>
          <w:tcPr>
            <w:tcW w:w="2840" w:type="dxa"/>
            <w:shd w:val="clear" w:color="auto" w:fill="auto"/>
          </w:tcPr>
          <w:p w14:paraId="2788519A" w14:textId="77777777" w:rsidR="007D0900" w:rsidRPr="00392394" w:rsidRDefault="007D0900" w:rsidP="00137AB2">
            <w:pPr>
              <w:widowControl/>
              <w:jc w:val="left"/>
              <w:rPr>
                <w:rFonts w:ascii="SimSun" w:eastAsia="SimSun" w:hAnsi="SimSun" w:hint="default"/>
                <w:kern w:val="0"/>
                <w:sz w:val="24"/>
              </w:rPr>
            </w:pPr>
            <w:r w:rsidRPr="00392394">
              <w:rPr>
                <w:rFonts w:ascii="SimSun" w:eastAsia="SimSun" w:hAnsi="SimSun"/>
                <w:kern w:val="0"/>
                <w:sz w:val="24"/>
              </w:rPr>
              <w:t>合共费用</w:t>
            </w:r>
          </w:p>
        </w:tc>
        <w:tc>
          <w:tcPr>
            <w:tcW w:w="2841" w:type="dxa"/>
            <w:shd w:val="clear" w:color="auto" w:fill="auto"/>
          </w:tcPr>
          <w:p w14:paraId="33AF4522" w14:textId="77777777" w:rsidR="007D0900" w:rsidRPr="00392394" w:rsidRDefault="007D0900" w:rsidP="00137AB2">
            <w:pPr>
              <w:widowControl/>
              <w:jc w:val="left"/>
              <w:rPr>
                <w:rFonts w:ascii="SimSun" w:eastAsia="SimSun" w:hAnsi="SimSun" w:hint="default"/>
                <w:kern w:val="0"/>
                <w:sz w:val="24"/>
              </w:rPr>
            </w:pPr>
            <w:r w:rsidRPr="00392394">
              <w:rPr>
                <w:rFonts w:ascii="SimSun" w:eastAsia="SimSun" w:hAnsi="SimSun"/>
                <w:kern w:val="0"/>
                <w:sz w:val="24"/>
              </w:rPr>
              <w:t>21500</w:t>
            </w:r>
          </w:p>
        </w:tc>
        <w:tc>
          <w:tcPr>
            <w:tcW w:w="2841" w:type="dxa"/>
            <w:shd w:val="clear" w:color="auto" w:fill="auto"/>
          </w:tcPr>
          <w:p w14:paraId="65FBE811" w14:textId="77777777" w:rsidR="007D0900" w:rsidRPr="00392394" w:rsidRDefault="007D0900" w:rsidP="00137AB2">
            <w:pPr>
              <w:widowControl/>
              <w:jc w:val="left"/>
              <w:rPr>
                <w:rFonts w:ascii="SimSun" w:eastAsia="SimSun" w:hAnsi="SimSun" w:hint="default"/>
                <w:kern w:val="0"/>
                <w:sz w:val="24"/>
              </w:rPr>
            </w:pPr>
            <w:r w:rsidRPr="00392394">
              <w:rPr>
                <w:rFonts w:ascii="SimSun" w:eastAsia="SimSun" w:hAnsi="SimSun"/>
                <w:kern w:val="0"/>
                <w:sz w:val="24"/>
              </w:rPr>
              <w:t>20000</w:t>
            </w:r>
          </w:p>
        </w:tc>
      </w:tr>
    </w:tbl>
    <w:p w14:paraId="5E0B7EED" w14:textId="77777777" w:rsidR="00C36552" w:rsidRPr="00096C56" w:rsidRDefault="0006683B" w:rsidP="00C36552">
      <w:pPr>
        <w:widowControl/>
        <w:jc w:val="left"/>
        <w:rPr>
          <w:rFonts w:ascii="SimSun" w:eastAsia="SimSun" w:hAnsi="SimSun" w:hint="default"/>
          <w:b/>
          <w:sz w:val="28"/>
          <w:szCs w:val="28"/>
        </w:rPr>
      </w:pPr>
      <w:r w:rsidRPr="00096C56">
        <w:rPr>
          <w:rFonts w:ascii="SimSun" w:eastAsia="SimSun" w:hAnsi="SimSun"/>
          <w:b/>
          <w:sz w:val="28"/>
          <w:szCs w:val="28"/>
        </w:rPr>
        <w:t>二</w:t>
      </w:r>
      <w:r w:rsidR="00B83D13" w:rsidRPr="00096C56">
        <w:rPr>
          <w:rFonts w:ascii="SimSun" w:eastAsia="SimSun" w:hAnsi="SimSun" w:cs="黑体"/>
          <w:b/>
          <w:sz w:val="28"/>
          <w:szCs w:val="28"/>
        </w:rPr>
        <w:t>、</w:t>
      </w:r>
      <w:r w:rsidRPr="00096C56">
        <w:rPr>
          <w:rFonts w:ascii="SimSun" w:eastAsia="SimSun" w:hAnsi="SimSun"/>
          <w:b/>
          <w:sz w:val="28"/>
          <w:szCs w:val="28"/>
        </w:rPr>
        <w:t>宴会主题</w:t>
      </w:r>
    </w:p>
    <w:p w14:paraId="7A112A27" w14:textId="77777777" w:rsidR="00E4427A" w:rsidRPr="00392394" w:rsidRDefault="00E4427A" w:rsidP="00392394">
      <w:pPr>
        <w:widowControl/>
        <w:spacing w:line="480" w:lineRule="auto"/>
        <w:jc w:val="left"/>
        <w:rPr>
          <w:rFonts w:ascii="SimSun" w:eastAsia="SimSun" w:hAnsi="SimSun" w:hint="default"/>
          <w:sz w:val="24"/>
        </w:rPr>
      </w:pPr>
      <w:r w:rsidRPr="00392394">
        <w:rPr>
          <w:rFonts w:ascii="SimSun" w:eastAsia="SimSun" w:hAnsi="SimSun"/>
          <w:sz w:val="24"/>
        </w:rPr>
        <w:t xml:space="preserve">  </w:t>
      </w:r>
      <w:r w:rsidR="0006683B" w:rsidRPr="00392394">
        <w:rPr>
          <w:rFonts w:ascii="SimSun" w:eastAsia="SimSun" w:hAnsi="SimSun"/>
          <w:sz w:val="24"/>
        </w:rPr>
        <w:t>该宴会是在日照职业技术学院地滋楼c区圆形报告厅举行，宴会在夜晚举行。宴会主要以</w:t>
      </w:r>
      <w:r w:rsidRPr="00392394">
        <w:rPr>
          <w:rFonts w:ascii="SimSun" w:eastAsia="SimSun" w:hAnsi="SimSun"/>
          <w:sz w:val="24"/>
        </w:rPr>
        <w:t>西式自助餐会进行 。主题概念为激情圣诞舞会，举办一场狂欢的激情的舞会。这将是一场很华</w:t>
      </w:r>
      <w:r w:rsidR="00E64AC6" w:rsidRPr="00392394">
        <w:rPr>
          <w:rFonts w:ascii="SimSun" w:eastAsia="SimSun" w:hAnsi="SimSun"/>
          <w:sz w:val="24"/>
        </w:rPr>
        <w:t>丽的圣诞晚会</w:t>
      </w:r>
      <w:r w:rsidRPr="00392394">
        <w:rPr>
          <w:rFonts w:ascii="SimSun" w:eastAsia="SimSun" w:hAnsi="SimSun"/>
          <w:sz w:val="24"/>
        </w:rPr>
        <w:t>，也是一个很嗨皮的夜晚，场地为圆形报告厅</w:t>
      </w:r>
      <w:r w:rsidR="00C36552" w:rsidRPr="00392394">
        <w:rPr>
          <w:rFonts w:ascii="SimSun" w:eastAsia="SimSun" w:hAnsi="SimSun"/>
          <w:sz w:val="24"/>
        </w:rPr>
        <w:t>举行。宾客建议穿随意，休闲，舒适的服装。</w:t>
      </w:r>
    </w:p>
    <w:p w14:paraId="7F8B151F" w14:textId="77777777" w:rsidR="003B1381" w:rsidRPr="00096C56" w:rsidRDefault="003B1381" w:rsidP="003B1381">
      <w:pPr>
        <w:widowControl/>
        <w:jc w:val="left"/>
        <w:rPr>
          <w:rFonts w:ascii="SimSun" w:eastAsia="SimSun" w:hAnsi="SimSun" w:hint="default"/>
          <w:b/>
          <w:sz w:val="28"/>
          <w:szCs w:val="28"/>
        </w:rPr>
      </w:pPr>
      <w:r w:rsidRPr="00096C56">
        <w:rPr>
          <w:rFonts w:ascii="SimSun" w:eastAsia="SimSun" w:hAnsi="SimSun"/>
          <w:b/>
          <w:sz w:val="28"/>
          <w:szCs w:val="28"/>
        </w:rPr>
        <w:t>三</w:t>
      </w:r>
      <w:r w:rsidR="00B83D13" w:rsidRPr="00096C56">
        <w:rPr>
          <w:rFonts w:ascii="SimSun" w:eastAsia="SimSun" w:hAnsi="SimSun" w:cs="黑体"/>
          <w:b/>
          <w:sz w:val="28"/>
          <w:szCs w:val="28"/>
        </w:rPr>
        <w:t>、</w:t>
      </w:r>
      <w:r w:rsidRPr="00096C56">
        <w:rPr>
          <w:rFonts w:ascii="SimSun" w:eastAsia="SimSun" w:hAnsi="SimSun"/>
          <w:b/>
          <w:sz w:val="28"/>
          <w:szCs w:val="28"/>
        </w:rPr>
        <w:t>接待服务设计及说明</w:t>
      </w:r>
    </w:p>
    <w:p w14:paraId="15B64950" w14:textId="5399ED6D" w:rsidR="00053874" w:rsidRPr="00392394" w:rsidRDefault="00E64AC6" w:rsidP="00392394">
      <w:pPr>
        <w:widowControl/>
        <w:spacing w:line="480" w:lineRule="auto"/>
        <w:jc w:val="left"/>
        <w:rPr>
          <w:rFonts w:ascii="SimSun" w:eastAsia="SimSun" w:hAnsi="SimSun" w:cs="MS Mincho" w:hint="default"/>
          <w:sz w:val="24"/>
        </w:rPr>
      </w:pPr>
      <w:r w:rsidRPr="00096C56">
        <w:rPr>
          <w:rFonts w:ascii="SimSun" w:eastAsia="SimSun" w:hAnsi="SimSun"/>
          <w:szCs w:val="21"/>
        </w:rPr>
        <w:t xml:space="preserve"> </w:t>
      </w:r>
      <w:r w:rsidRPr="00392394">
        <w:rPr>
          <w:rFonts w:ascii="SimSun" w:eastAsia="SimSun" w:hAnsi="SimSun"/>
          <w:sz w:val="24"/>
        </w:rPr>
        <w:t xml:space="preserve"> </w:t>
      </w:r>
      <w:r w:rsidR="003B1381" w:rsidRPr="00392394">
        <w:rPr>
          <w:rFonts w:ascii="SimSun" w:eastAsia="SimSun" w:hAnsi="SimSun"/>
          <w:sz w:val="24"/>
        </w:rPr>
        <w:t>本次宴会采用西式自助餐会的形式，在地滋楼圆形报告厅举行。</w:t>
      </w:r>
      <w:r w:rsidR="00B83D13" w:rsidRPr="00392394">
        <w:rPr>
          <w:rFonts w:ascii="SimSun" w:eastAsia="SimSun" w:hAnsi="SimSun"/>
          <w:sz w:val="24"/>
        </w:rPr>
        <w:t>接待服务从下午五点左</w:t>
      </w:r>
      <w:r w:rsidR="00CB4791">
        <w:rPr>
          <w:rFonts w:ascii="SimSun" w:eastAsia="SimSun" w:hAnsi="SimSun"/>
          <w:sz w:val="24"/>
        </w:rPr>
        <w:t>右开始入场，进场后宾客可以自己选择座位，服务员会为宾客提供饮料，</w:t>
      </w:r>
      <w:r w:rsidR="00B83D13" w:rsidRPr="00392394">
        <w:rPr>
          <w:rFonts w:ascii="SimSun" w:eastAsia="SimSun" w:hAnsi="SimSun"/>
          <w:sz w:val="24"/>
        </w:rPr>
        <w:t>小吃</w:t>
      </w:r>
      <w:r w:rsidR="00CB4791">
        <w:rPr>
          <w:rFonts w:ascii="SimSun" w:eastAsia="SimSun" w:hAnsi="SimSun"/>
          <w:sz w:val="24"/>
        </w:rPr>
        <w:t>，</w:t>
      </w:r>
      <w:r w:rsidR="00B83D13" w:rsidRPr="00392394">
        <w:rPr>
          <w:rFonts w:ascii="SimSun" w:eastAsia="SimSun" w:hAnsi="SimSun"/>
          <w:sz w:val="24"/>
        </w:rPr>
        <w:t>零食。</w:t>
      </w:r>
      <w:r w:rsidR="00B83D13" w:rsidRPr="00392394">
        <w:rPr>
          <w:rFonts w:ascii="SimSun" w:eastAsia="SimSun" w:hAnsi="SimSun" w:cs="MS Mincho"/>
          <w:sz w:val="24"/>
        </w:rPr>
        <w:t>由主持人拉开宴会的帷幕，六点圣</w:t>
      </w:r>
      <w:r w:rsidR="00B83D13" w:rsidRPr="00392394">
        <w:rPr>
          <w:rFonts w:ascii="SimSun" w:eastAsia="SimSun" w:hAnsi="SimSun" w:cs="SimSun" w:hint="default"/>
          <w:sz w:val="24"/>
        </w:rPr>
        <w:t>诞</w:t>
      </w:r>
      <w:r w:rsidRPr="00392394">
        <w:rPr>
          <w:rFonts w:ascii="SimSun" w:eastAsia="SimSun" w:hAnsi="SimSun" w:cs="MS Mincho"/>
          <w:sz w:val="24"/>
        </w:rPr>
        <w:t>狂</w:t>
      </w:r>
      <w:r w:rsidRPr="00392394">
        <w:rPr>
          <w:rFonts w:ascii="SimSun" w:eastAsia="SimSun" w:hAnsi="SimSun" w:cs="SimSun" w:hint="default"/>
          <w:sz w:val="24"/>
        </w:rPr>
        <w:t>欢</w:t>
      </w:r>
      <w:r w:rsidRPr="00392394">
        <w:rPr>
          <w:rFonts w:ascii="SimSun" w:eastAsia="SimSun" w:hAnsi="SimSun" w:cs="MS Mincho"/>
          <w:sz w:val="24"/>
        </w:rPr>
        <w:t>晚会正式开始。</w:t>
      </w:r>
    </w:p>
    <w:p w14:paraId="0D275011" w14:textId="77777777" w:rsidR="00E64AC6" w:rsidRPr="00096C56" w:rsidRDefault="00E64AC6" w:rsidP="00E64AC6">
      <w:pPr>
        <w:widowControl/>
        <w:jc w:val="left"/>
        <w:rPr>
          <w:rFonts w:ascii="SimSun" w:eastAsia="SimSun" w:hAnsi="SimSun" w:cs="黑体" w:hint="default"/>
          <w:b/>
          <w:sz w:val="28"/>
          <w:szCs w:val="28"/>
        </w:rPr>
      </w:pPr>
      <w:r w:rsidRPr="00096C56">
        <w:rPr>
          <w:rFonts w:ascii="SimSun" w:eastAsia="SimSun" w:hAnsi="SimSun"/>
          <w:b/>
          <w:sz w:val="28"/>
          <w:szCs w:val="28"/>
        </w:rPr>
        <w:t>四</w:t>
      </w:r>
      <w:r w:rsidRPr="00096C56">
        <w:rPr>
          <w:rFonts w:ascii="SimSun" w:eastAsia="SimSun" w:hAnsi="SimSun" w:cs="黑体"/>
          <w:b/>
          <w:sz w:val="28"/>
          <w:szCs w:val="28"/>
        </w:rPr>
        <w:t>、宴会准备及流程安排</w:t>
      </w:r>
    </w:p>
    <w:p w14:paraId="38375306" w14:textId="77777777" w:rsidR="00E64AC6" w:rsidRPr="00392394" w:rsidRDefault="00E64AC6" w:rsidP="00392394">
      <w:pPr>
        <w:widowControl/>
        <w:spacing w:line="480" w:lineRule="auto"/>
        <w:jc w:val="left"/>
        <w:rPr>
          <w:rFonts w:ascii="SimSun" w:eastAsia="SimSun" w:hAnsi="SimSun" w:hint="default"/>
          <w:sz w:val="24"/>
        </w:rPr>
      </w:pPr>
      <w:r w:rsidRPr="00392394">
        <w:rPr>
          <w:rFonts w:ascii="SimSun" w:eastAsia="SimSun" w:hAnsi="SimSun"/>
          <w:sz w:val="24"/>
        </w:rPr>
        <w:t>（一）宴会前准备</w:t>
      </w:r>
    </w:p>
    <w:p w14:paraId="3D78E585" w14:textId="77777777" w:rsidR="00E64AC6" w:rsidRPr="00392394" w:rsidRDefault="00E64AC6" w:rsidP="00392394">
      <w:pPr>
        <w:widowControl/>
        <w:spacing w:line="480" w:lineRule="auto"/>
        <w:jc w:val="left"/>
        <w:rPr>
          <w:rFonts w:ascii="SimSun" w:eastAsia="SimSun" w:hAnsi="SimSun" w:hint="default"/>
          <w:sz w:val="24"/>
        </w:rPr>
      </w:pPr>
      <w:r w:rsidRPr="00392394">
        <w:rPr>
          <w:rFonts w:ascii="SimSun" w:eastAsia="SimSun" w:hAnsi="SimSun"/>
          <w:sz w:val="24"/>
        </w:rPr>
        <w:t>1．确定圣诞晚会活动流程细节：</w:t>
      </w:r>
    </w:p>
    <w:p w14:paraId="6209FF13" w14:textId="77777777" w:rsidR="00E64AC6" w:rsidRPr="00392394" w:rsidRDefault="00E64AC6" w:rsidP="00392394">
      <w:pPr>
        <w:widowControl/>
        <w:spacing w:line="480" w:lineRule="auto"/>
        <w:jc w:val="left"/>
        <w:rPr>
          <w:rFonts w:ascii="SimSun" w:eastAsia="SimSun" w:hAnsi="SimSun" w:hint="default"/>
          <w:sz w:val="24"/>
        </w:rPr>
      </w:pPr>
      <w:r w:rsidRPr="00392394">
        <w:rPr>
          <w:rFonts w:ascii="SimSun" w:eastAsia="SimSun" w:hAnsi="SimSun"/>
          <w:sz w:val="24"/>
        </w:rPr>
        <w:lastRenderedPageBreak/>
        <w:t>（1）采购圣诞树</w:t>
      </w:r>
    </w:p>
    <w:p w14:paraId="348B5AFD" w14:textId="77777777" w:rsidR="00E64AC6" w:rsidRPr="00392394" w:rsidRDefault="00E64AC6" w:rsidP="00392394">
      <w:pPr>
        <w:widowControl/>
        <w:spacing w:line="480" w:lineRule="auto"/>
        <w:jc w:val="left"/>
        <w:rPr>
          <w:rFonts w:ascii="SimSun" w:eastAsia="SimSun" w:hAnsi="SimSun" w:hint="default"/>
          <w:sz w:val="24"/>
        </w:rPr>
      </w:pPr>
      <w:r w:rsidRPr="00392394">
        <w:rPr>
          <w:rFonts w:ascii="SimSun" w:eastAsia="SimSun" w:hAnsi="SimSun"/>
          <w:sz w:val="24"/>
        </w:rPr>
        <w:t>（2）采购圣诞老人</w:t>
      </w:r>
      <w:r w:rsidR="005E548A" w:rsidRPr="00392394">
        <w:rPr>
          <w:rFonts w:ascii="SimSun" w:eastAsia="SimSun" w:hAnsi="SimSun"/>
          <w:sz w:val="24"/>
        </w:rPr>
        <w:t>服装</w:t>
      </w:r>
    </w:p>
    <w:p w14:paraId="612E62A4" w14:textId="77777777" w:rsidR="00E64AC6" w:rsidRPr="00392394" w:rsidRDefault="00E64AC6" w:rsidP="00392394">
      <w:pPr>
        <w:widowControl/>
        <w:spacing w:line="480" w:lineRule="auto"/>
        <w:jc w:val="left"/>
        <w:rPr>
          <w:rFonts w:ascii="SimSun" w:eastAsia="SimSun" w:hAnsi="SimSun" w:hint="default"/>
          <w:sz w:val="24"/>
        </w:rPr>
      </w:pPr>
      <w:r w:rsidRPr="00392394">
        <w:rPr>
          <w:rFonts w:ascii="SimSun" w:eastAsia="SimSun" w:hAnsi="SimSun"/>
          <w:sz w:val="24"/>
        </w:rPr>
        <w:t>（3）采购一大批圣诞帽子</w:t>
      </w:r>
    </w:p>
    <w:p w14:paraId="4B8B1966" w14:textId="77777777" w:rsidR="00E64AC6" w:rsidRPr="00392394" w:rsidRDefault="00E64AC6" w:rsidP="00392394">
      <w:pPr>
        <w:widowControl/>
        <w:spacing w:line="480" w:lineRule="auto"/>
        <w:jc w:val="left"/>
        <w:rPr>
          <w:rFonts w:ascii="SimSun" w:eastAsia="SimSun" w:hAnsi="SimSun" w:hint="default"/>
          <w:sz w:val="24"/>
        </w:rPr>
      </w:pPr>
      <w:r w:rsidRPr="00392394">
        <w:rPr>
          <w:rFonts w:ascii="SimSun" w:eastAsia="SimSun" w:hAnsi="SimSun"/>
          <w:sz w:val="24"/>
        </w:rPr>
        <w:t>（4）采购圣诞晚会用品</w:t>
      </w:r>
    </w:p>
    <w:p w14:paraId="325A4682" w14:textId="77777777" w:rsidR="005E548A" w:rsidRPr="00392394" w:rsidRDefault="005E548A" w:rsidP="00392394">
      <w:pPr>
        <w:widowControl/>
        <w:spacing w:line="480" w:lineRule="auto"/>
        <w:jc w:val="left"/>
        <w:rPr>
          <w:rFonts w:ascii="SimSun" w:eastAsia="SimSun" w:hAnsi="SimSun" w:hint="default"/>
          <w:sz w:val="24"/>
        </w:rPr>
      </w:pPr>
      <w:r w:rsidRPr="00392394">
        <w:rPr>
          <w:rFonts w:ascii="SimSun" w:eastAsia="SimSun" w:hAnsi="SimSun"/>
          <w:sz w:val="24"/>
        </w:rPr>
        <w:t>2.道具准备</w:t>
      </w:r>
    </w:p>
    <w:p w14:paraId="4C4FA4A5" w14:textId="77777777" w:rsidR="005E548A" w:rsidRPr="00392394" w:rsidRDefault="005E548A" w:rsidP="00392394">
      <w:pPr>
        <w:widowControl/>
        <w:spacing w:line="480" w:lineRule="auto"/>
        <w:jc w:val="left"/>
        <w:rPr>
          <w:rFonts w:ascii="SimSun" w:eastAsia="SimSun" w:hAnsi="SimSun" w:hint="default"/>
          <w:sz w:val="24"/>
        </w:rPr>
      </w:pPr>
      <w:r w:rsidRPr="00392394">
        <w:rPr>
          <w:rFonts w:ascii="SimSun" w:eastAsia="SimSun" w:hAnsi="SimSun"/>
          <w:sz w:val="24"/>
        </w:rPr>
        <w:t>（1）邀请函</w:t>
      </w:r>
    </w:p>
    <w:p w14:paraId="266C295B" w14:textId="77777777" w:rsidR="005E548A" w:rsidRPr="00392394" w:rsidRDefault="005E548A" w:rsidP="00392394">
      <w:pPr>
        <w:widowControl/>
        <w:spacing w:line="480" w:lineRule="auto"/>
        <w:jc w:val="left"/>
        <w:rPr>
          <w:rFonts w:ascii="SimSun" w:eastAsia="SimSun" w:hAnsi="SimSun" w:hint="default"/>
          <w:sz w:val="24"/>
        </w:rPr>
      </w:pPr>
      <w:r w:rsidRPr="00392394">
        <w:rPr>
          <w:rFonts w:ascii="SimSun" w:eastAsia="SimSun" w:hAnsi="SimSun"/>
          <w:sz w:val="24"/>
        </w:rPr>
        <w:t>（2）摄像机</w:t>
      </w:r>
    </w:p>
    <w:p w14:paraId="1E7B529D" w14:textId="77777777" w:rsidR="005E548A" w:rsidRPr="00392394" w:rsidRDefault="005E548A" w:rsidP="00392394">
      <w:pPr>
        <w:widowControl/>
        <w:spacing w:line="480" w:lineRule="auto"/>
        <w:jc w:val="left"/>
        <w:rPr>
          <w:rFonts w:ascii="SimSun" w:eastAsia="SimSun" w:hAnsi="SimSun" w:hint="default"/>
          <w:sz w:val="24"/>
        </w:rPr>
      </w:pPr>
      <w:r w:rsidRPr="00392394">
        <w:rPr>
          <w:rFonts w:ascii="SimSun" w:eastAsia="SimSun" w:hAnsi="SimSun"/>
          <w:sz w:val="24"/>
        </w:rPr>
        <w:t>（3）气球，拉花，彩带</w:t>
      </w:r>
    </w:p>
    <w:p w14:paraId="7C1D209B" w14:textId="77777777" w:rsidR="005E548A" w:rsidRPr="00392394" w:rsidRDefault="005E548A" w:rsidP="00392394">
      <w:pPr>
        <w:widowControl/>
        <w:spacing w:line="480" w:lineRule="auto"/>
        <w:jc w:val="left"/>
        <w:rPr>
          <w:rFonts w:ascii="SimSun" w:eastAsia="SimSun" w:hAnsi="SimSun" w:hint="default"/>
          <w:sz w:val="24"/>
        </w:rPr>
      </w:pPr>
      <w:r w:rsidRPr="00392394">
        <w:rPr>
          <w:rFonts w:ascii="SimSun" w:eastAsia="SimSun" w:hAnsi="SimSun"/>
          <w:sz w:val="24"/>
        </w:rPr>
        <w:t>3.在中午12点之前布置好场地</w:t>
      </w:r>
    </w:p>
    <w:p w14:paraId="0478D6C5" w14:textId="77777777" w:rsidR="005E548A" w:rsidRPr="00392394" w:rsidRDefault="005E548A" w:rsidP="00392394">
      <w:pPr>
        <w:widowControl/>
        <w:spacing w:line="480" w:lineRule="auto"/>
        <w:jc w:val="left"/>
        <w:rPr>
          <w:rFonts w:ascii="SimSun" w:eastAsia="SimSun" w:hAnsi="SimSun" w:hint="default"/>
          <w:sz w:val="24"/>
        </w:rPr>
      </w:pPr>
      <w:r w:rsidRPr="00392394">
        <w:rPr>
          <w:rFonts w:ascii="SimSun" w:eastAsia="SimSun" w:hAnsi="SimSun"/>
          <w:sz w:val="24"/>
        </w:rPr>
        <w:t>(二)宴会流程安排：</w:t>
      </w:r>
    </w:p>
    <w:p w14:paraId="2AD3EBCE" w14:textId="77777777" w:rsidR="005E548A" w:rsidRPr="00392394" w:rsidRDefault="005E548A" w:rsidP="00392394">
      <w:pPr>
        <w:widowControl/>
        <w:spacing w:line="480" w:lineRule="auto"/>
        <w:jc w:val="left"/>
        <w:rPr>
          <w:rFonts w:ascii="SimSun" w:eastAsia="SimSun" w:hAnsi="SimSun" w:hint="default"/>
          <w:sz w:val="24"/>
        </w:rPr>
      </w:pPr>
      <w:r w:rsidRPr="00392394">
        <w:rPr>
          <w:rFonts w:ascii="SimSun" w:eastAsia="SimSun" w:hAnsi="SimSun"/>
          <w:sz w:val="24"/>
        </w:rPr>
        <w:t>1.主持人讲话</w:t>
      </w:r>
    </w:p>
    <w:p w14:paraId="1F0A0612" w14:textId="77777777" w:rsidR="005E548A" w:rsidRPr="00392394" w:rsidRDefault="005E548A" w:rsidP="00392394">
      <w:pPr>
        <w:widowControl/>
        <w:spacing w:line="480" w:lineRule="auto"/>
        <w:jc w:val="left"/>
        <w:rPr>
          <w:rFonts w:ascii="SimSun" w:eastAsia="SimSun" w:hAnsi="SimSun" w:hint="default"/>
          <w:sz w:val="24"/>
        </w:rPr>
      </w:pPr>
      <w:r w:rsidRPr="00392394">
        <w:rPr>
          <w:rFonts w:ascii="SimSun" w:eastAsia="SimSun" w:hAnsi="SimSun"/>
          <w:sz w:val="24"/>
        </w:rPr>
        <w:t>2.观看节目</w:t>
      </w:r>
    </w:p>
    <w:p w14:paraId="5E9797E9" w14:textId="77777777" w:rsidR="005E548A" w:rsidRPr="00392394" w:rsidRDefault="005E548A" w:rsidP="00392394">
      <w:pPr>
        <w:widowControl/>
        <w:spacing w:line="480" w:lineRule="auto"/>
        <w:jc w:val="left"/>
        <w:rPr>
          <w:rFonts w:ascii="SimSun" w:eastAsia="SimSun" w:hAnsi="SimSun" w:hint="default"/>
          <w:sz w:val="24"/>
        </w:rPr>
      </w:pPr>
      <w:r w:rsidRPr="00392394">
        <w:rPr>
          <w:rFonts w:ascii="SimSun" w:eastAsia="SimSun" w:hAnsi="SimSun"/>
          <w:sz w:val="24"/>
        </w:rPr>
        <w:t>3.唱圣诞歌</w:t>
      </w:r>
    </w:p>
    <w:p w14:paraId="78ABA866" w14:textId="77777777" w:rsidR="005E548A" w:rsidRPr="00392394" w:rsidRDefault="005E548A" w:rsidP="00392394">
      <w:pPr>
        <w:widowControl/>
        <w:spacing w:line="480" w:lineRule="auto"/>
        <w:jc w:val="left"/>
        <w:rPr>
          <w:rFonts w:ascii="SimSun" w:eastAsia="SimSun" w:hAnsi="SimSun" w:hint="default"/>
          <w:sz w:val="24"/>
        </w:rPr>
      </w:pPr>
      <w:r w:rsidRPr="00392394">
        <w:rPr>
          <w:rFonts w:ascii="SimSun" w:eastAsia="SimSun" w:hAnsi="SimSun"/>
          <w:sz w:val="24"/>
        </w:rPr>
        <w:t>4.游戏环节</w:t>
      </w:r>
    </w:p>
    <w:p w14:paraId="6C683A54" w14:textId="77777777" w:rsidR="005E548A" w:rsidRPr="00392394" w:rsidRDefault="005E548A" w:rsidP="00392394">
      <w:pPr>
        <w:widowControl/>
        <w:spacing w:line="480" w:lineRule="auto"/>
        <w:jc w:val="left"/>
        <w:rPr>
          <w:rFonts w:ascii="SimSun" w:eastAsia="SimSun" w:hAnsi="SimSun" w:hint="default"/>
          <w:sz w:val="24"/>
        </w:rPr>
      </w:pPr>
      <w:r w:rsidRPr="00392394">
        <w:rPr>
          <w:rFonts w:ascii="SimSun" w:eastAsia="SimSun" w:hAnsi="SimSun"/>
          <w:sz w:val="24"/>
        </w:rPr>
        <w:t>5.圣诞老人发送小礼物</w:t>
      </w:r>
    </w:p>
    <w:p w14:paraId="75928A4B" w14:textId="77777777" w:rsidR="00D0418D" w:rsidRPr="00096C56" w:rsidRDefault="00D0418D" w:rsidP="00D0418D">
      <w:pPr>
        <w:widowControl/>
        <w:jc w:val="left"/>
        <w:rPr>
          <w:rFonts w:ascii="SimSun" w:eastAsia="SimSun" w:hAnsi="SimSun" w:hint="default"/>
          <w:b/>
          <w:sz w:val="28"/>
          <w:szCs w:val="28"/>
        </w:rPr>
      </w:pPr>
      <w:r w:rsidRPr="00096C56">
        <w:rPr>
          <w:rFonts w:ascii="SimSun" w:eastAsia="SimSun" w:hAnsi="SimSun"/>
          <w:b/>
          <w:sz w:val="28"/>
          <w:szCs w:val="28"/>
        </w:rPr>
        <w:t>五</w:t>
      </w:r>
      <w:r w:rsidRPr="00096C56">
        <w:rPr>
          <w:rFonts w:ascii="SimSun" w:eastAsia="SimSun" w:hAnsi="SimSun" w:cs="黑体"/>
          <w:b/>
          <w:sz w:val="28"/>
          <w:szCs w:val="28"/>
        </w:rPr>
        <w:t>、</w:t>
      </w:r>
      <w:r w:rsidR="008166E2" w:rsidRPr="00096C56">
        <w:rPr>
          <w:rFonts w:ascii="SimSun" w:eastAsia="SimSun" w:hAnsi="SimSun"/>
          <w:b/>
          <w:sz w:val="28"/>
          <w:szCs w:val="28"/>
        </w:rPr>
        <w:t>会场气氛色彩</w:t>
      </w:r>
      <w:r w:rsidRPr="00096C56">
        <w:rPr>
          <w:rFonts w:ascii="SimSun" w:eastAsia="SimSun" w:hAnsi="SimSun"/>
          <w:b/>
          <w:sz w:val="28"/>
          <w:szCs w:val="28"/>
        </w:rPr>
        <w:t>及装饰</w:t>
      </w:r>
    </w:p>
    <w:p w14:paraId="11D0611A" w14:textId="77777777" w:rsidR="00D0418D" w:rsidRPr="00392394" w:rsidRDefault="00D0418D" w:rsidP="00392394">
      <w:pPr>
        <w:widowControl/>
        <w:spacing w:line="480" w:lineRule="auto"/>
        <w:jc w:val="left"/>
        <w:rPr>
          <w:rFonts w:ascii="SimSun" w:eastAsia="SimSun" w:hAnsi="SimSun" w:hint="default"/>
          <w:sz w:val="24"/>
        </w:rPr>
      </w:pPr>
      <w:r w:rsidRPr="00392394">
        <w:rPr>
          <w:rFonts w:ascii="SimSun" w:eastAsia="SimSun" w:hAnsi="SimSun"/>
          <w:sz w:val="24"/>
        </w:rPr>
        <w:t>（一）</w:t>
      </w:r>
      <w:r w:rsidRPr="00392394">
        <w:rPr>
          <w:rFonts w:ascii="SimSun" w:eastAsia="SimSun" w:hAnsi="SimSun" w:cs="黑体"/>
          <w:sz w:val="24"/>
        </w:rPr>
        <w:t>、会场气氛色彩：</w:t>
      </w:r>
      <w:r w:rsidR="008166E2" w:rsidRPr="00392394">
        <w:rPr>
          <w:rFonts w:ascii="SimSun" w:eastAsia="SimSun" w:hAnsi="SimSun"/>
          <w:sz w:val="24"/>
        </w:rPr>
        <w:t xml:space="preserve">整个会场以红灯，白灯和五彩灯为主，背景音乐为Merry </w:t>
      </w:r>
      <w:r w:rsidR="008166E2" w:rsidRPr="00392394">
        <w:rPr>
          <w:rFonts w:ascii="SimSun" w:eastAsia="SimSun" w:hAnsi="SimSun" w:hint="default"/>
          <w:sz w:val="24"/>
        </w:rPr>
        <w:t>Christmas</w:t>
      </w:r>
      <w:r w:rsidR="008166E2" w:rsidRPr="00392394">
        <w:rPr>
          <w:rFonts w:ascii="SimSun" w:eastAsia="SimSun" w:hAnsi="SimSun"/>
          <w:sz w:val="24"/>
        </w:rPr>
        <w:t>，会场门口布置红白色气球，舞台背景为圣诞老人坐着麋鹿雪橇车</w:t>
      </w:r>
      <w:r w:rsidRPr="00392394">
        <w:rPr>
          <w:rFonts w:ascii="SimSun" w:eastAsia="SimSun" w:hAnsi="SimSun"/>
          <w:sz w:val="24"/>
        </w:rPr>
        <w:t>。</w:t>
      </w:r>
    </w:p>
    <w:p w14:paraId="0229CDAF" w14:textId="77777777" w:rsidR="008166E2" w:rsidRPr="00392394" w:rsidRDefault="00D0418D" w:rsidP="00392394">
      <w:pPr>
        <w:widowControl/>
        <w:spacing w:line="480" w:lineRule="auto"/>
        <w:jc w:val="left"/>
        <w:rPr>
          <w:rFonts w:ascii="SimSun" w:eastAsia="SimSun" w:hAnsi="SimSun" w:hint="default"/>
          <w:sz w:val="24"/>
        </w:rPr>
      </w:pPr>
      <w:r w:rsidRPr="00392394">
        <w:rPr>
          <w:rFonts w:ascii="SimSun" w:eastAsia="SimSun" w:hAnsi="SimSun"/>
          <w:sz w:val="24"/>
        </w:rPr>
        <w:t>（二）</w:t>
      </w:r>
      <w:r w:rsidRPr="00392394">
        <w:rPr>
          <w:rFonts w:ascii="SimSun" w:eastAsia="SimSun" w:hAnsi="SimSun" w:cs="黑体"/>
          <w:sz w:val="24"/>
        </w:rPr>
        <w:t>、会场装饰品：</w:t>
      </w:r>
      <w:r w:rsidRPr="00392394">
        <w:rPr>
          <w:rFonts w:ascii="SimSun" w:eastAsia="SimSun" w:hAnsi="SimSun"/>
          <w:sz w:val="24"/>
        </w:rPr>
        <w:t>室内装饰许多小的圣诞树，小的卡通圣诞老人，和拉花小彩旗等。</w:t>
      </w:r>
    </w:p>
    <w:p w14:paraId="18C45EA3" w14:textId="77777777" w:rsidR="00D0418D" w:rsidRPr="00096C56" w:rsidRDefault="00D0418D" w:rsidP="00D0418D">
      <w:pPr>
        <w:widowControl/>
        <w:jc w:val="left"/>
        <w:rPr>
          <w:rFonts w:ascii="SimSun" w:eastAsia="SimSun" w:hAnsi="SimSun" w:cs="黑体" w:hint="default"/>
          <w:b/>
          <w:sz w:val="28"/>
          <w:szCs w:val="28"/>
        </w:rPr>
      </w:pPr>
      <w:r w:rsidRPr="00096C56">
        <w:rPr>
          <w:rFonts w:ascii="SimSun" w:eastAsia="SimSun" w:hAnsi="SimSun"/>
          <w:b/>
          <w:sz w:val="28"/>
          <w:szCs w:val="28"/>
        </w:rPr>
        <w:t>六</w:t>
      </w:r>
      <w:r w:rsidRPr="00096C56">
        <w:rPr>
          <w:rFonts w:ascii="SimSun" w:eastAsia="SimSun" w:hAnsi="SimSun" w:cs="黑体"/>
          <w:b/>
          <w:sz w:val="28"/>
          <w:szCs w:val="28"/>
        </w:rPr>
        <w:t>、菜单酒单的设计说明</w:t>
      </w:r>
    </w:p>
    <w:p w14:paraId="406F3F33" w14:textId="0D7B53A0" w:rsidR="00D0418D" w:rsidRPr="00392394" w:rsidRDefault="00096C56" w:rsidP="00392394">
      <w:pPr>
        <w:widowControl/>
        <w:spacing w:line="480" w:lineRule="auto"/>
        <w:jc w:val="left"/>
        <w:rPr>
          <w:rFonts w:ascii="SimSun" w:eastAsia="SimSun" w:hAnsi="SimSun" w:hint="default"/>
          <w:sz w:val="24"/>
        </w:rPr>
      </w:pPr>
      <w:r w:rsidRPr="00287EDB">
        <w:rPr>
          <w:rFonts w:ascii="SimSun" w:eastAsia="SimSun" w:hAnsi="SimSun"/>
          <w:sz w:val="24"/>
        </w:rPr>
        <w:lastRenderedPageBreak/>
        <w:t xml:space="preserve"> </w:t>
      </w:r>
      <w:r w:rsidR="00392394">
        <w:rPr>
          <w:rFonts w:ascii="SimSun" w:eastAsia="SimSun" w:hAnsi="SimSun"/>
          <w:sz w:val="24"/>
        </w:rPr>
        <w:t xml:space="preserve"> </w:t>
      </w:r>
      <w:r w:rsidR="009732FE" w:rsidRPr="00392394">
        <w:rPr>
          <w:rFonts w:ascii="SimSun" w:eastAsia="SimSun" w:hAnsi="SimSun"/>
          <w:sz w:val="24"/>
        </w:rPr>
        <w:t>此次圣诞晚会是以西式自助餐会的形式举行，</w:t>
      </w:r>
      <w:r w:rsidR="007A3848" w:rsidRPr="00392394">
        <w:rPr>
          <w:rFonts w:ascii="SimSun" w:eastAsia="SimSun" w:hAnsi="SimSun"/>
          <w:sz w:val="24"/>
        </w:rPr>
        <w:t>西式自助餐就餐方式适合不同人群各取所需，依据个人爱好拿取食物。</w:t>
      </w:r>
    </w:p>
    <w:p w14:paraId="06D869E9" w14:textId="774D91E7" w:rsidR="007A3848" w:rsidRPr="00392394" w:rsidRDefault="00392394" w:rsidP="00392394">
      <w:pPr>
        <w:widowControl/>
        <w:spacing w:line="480" w:lineRule="auto"/>
        <w:jc w:val="left"/>
        <w:rPr>
          <w:rFonts w:ascii="SimSun" w:eastAsia="SimSun" w:hAnsi="SimSun" w:hint="default"/>
          <w:sz w:val="24"/>
        </w:rPr>
      </w:pPr>
      <w:r w:rsidRPr="00392394">
        <w:rPr>
          <w:rFonts w:ascii="SimSun" w:eastAsia="SimSun" w:hAnsi="SimSun"/>
          <w:sz w:val="24"/>
        </w:rPr>
        <w:t>色拉区</w:t>
      </w:r>
      <w:r w:rsidR="007A3848" w:rsidRPr="00392394">
        <w:rPr>
          <w:rFonts w:ascii="SimSun" w:eastAsia="SimSun" w:hAnsi="SimSun"/>
          <w:sz w:val="24"/>
        </w:rPr>
        <w:t>：水果色拉 蔬菜色拉 其他色拉。</w:t>
      </w:r>
    </w:p>
    <w:p w14:paraId="3763D614" w14:textId="75E350F6" w:rsidR="007A3848" w:rsidRPr="00392394" w:rsidRDefault="007A3848" w:rsidP="00392394">
      <w:pPr>
        <w:widowControl/>
        <w:spacing w:line="480" w:lineRule="auto"/>
        <w:jc w:val="left"/>
        <w:rPr>
          <w:rFonts w:ascii="SimSun" w:eastAsia="SimSun" w:hAnsi="SimSun" w:hint="default"/>
          <w:sz w:val="24"/>
        </w:rPr>
      </w:pPr>
      <w:r w:rsidRPr="00392394">
        <w:rPr>
          <w:rFonts w:ascii="SimSun" w:eastAsia="SimSun" w:hAnsi="SimSun"/>
          <w:sz w:val="24"/>
        </w:rPr>
        <w:t>色拉伴食：咸饼干 芝士条 炸面包丁 色拉汁等。</w:t>
      </w:r>
    </w:p>
    <w:p w14:paraId="0C188D38" w14:textId="2CA5EBEC" w:rsidR="007A3848" w:rsidRPr="00392394" w:rsidRDefault="00392394" w:rsidP="00392394">
      <w:pPr>
        <w:widowControl/>
        <w:spacing w:line="480" w:lineRule="auto"/>
        <w:jc w:val="left"/>
        <w:rPr>
          <w:rFonts w:ascii="SimSun" w:eastAsia="SimSun" w:hAnsi="SimSun" w:hint="default"/>
          <w:sz w:val="24"/>
        </w:rPr>
      </w:pPr>
      <w:r w:rsidRPr="00392394">
        <w:rPr>
          <w:rFonts w:ascii="SimSun" w:eastAsia="SimSun" w:hAnsi="SimSun"/>
          <w:sz w:val="24"/>
        </w:rPr>
        <w:t>海鲜区</w:t>
      </w:r>
      <w:r w:rsidR="007A3848" w:rsidRPr="00392394">
        <w:rPr>
          <w:rFonts w:ascii="SimSun" w:eastAsia="SimSun" w:hAnsi="SimSun"/>
          <w:sz w:val="24"/>
        </w:rPr>
        <w:t xml:space="preserve">：黄唇鱼 金枪鱼 </w:t>
      </w:r>
      <w:r w:rsidR="008045D8" w:rsidRPr="00392394">
        <w:rPr>
          <w:rFonts w:ascii="SimSun" w:eastAsia="SimSun" w:hAnsi="SimSun"/>
          <w:sz w:val="24"/>
        </w:rPr>
        <w:t>鳕鱼 黄花鱼 鲑鱼 牡蛎 龙虾 马面鱼 百吉海鳗 鸟贝 竹怪 天鹅蛋 文蛤 扇贝 安康鱼 鳗鱼 章鱼 鱿鱼 虾怪 基围虾 北极虾 对虾 珍宝蟹 关公蟹 青蟹 雪蟹 石蟹 中华绒鲍鱼 海胆 海参 海肠</w:t>
      </w:r>
    </w:p>
    <w:p w14:paraId="24EE498E" w14:textId="74588EA1" w:rsidR="008045D8" w:rsidRPr="00392394" w:rsidRDefault="00392394" w:rsidP="00392394">
      <w:pPr>
        <w:widowControl/>
        <w:spacing w:line="480" w:lineRule="auto"/>
        <w:jc w:val="left"/>
        <w:rPr>
          <w:rFonts w:ascii="SimSun" w:eastAsia="SimSun" w:hAnsi="SimSun" w:hint="default"/>
          <w:sz w:val="24"/>
        </w:rPr>
      </w:pPr>
      <w:r w:rsidRPr="00392394">
        <w:rPr>
          <w:rFonts w:ascii="SimSun" w:eastAsia="SimSun" w:hAnsi="SimSun"/>
          <w:sz w:val="24"/>
        </w:rPr>
        <w:t>甜品区</w:t>
      </w:r>
      <w:r w:rsidR="008045D8" w:rsidRPr="00392394">
        <w:rPr>
          <w:rFonts w:ascii="SimSun" w:eastAsia="SimSun" w:hAnsi="SimSun"/>
          <w:sz w:val="24"/>
        </w:rPr>
        <w:t>：蛋糕 克司得布丁 木斯 蛋挞 面包 奶昔</w:t>
      </w:r>
    </w:p>
    <w:p w14:paraId="64888681" w14:textId="241274E2" w:rsidR="008045D8" w:rsidRPr="00392394" w:rsidRDefault="00392394" w:rsidP="00392394">
      <w:pPr>
        <w:widowControl/>
        <w:spacing w:line="480" w:lineRule="auto"/>
        <w:jc w:val="left"/>
        <w:rPr>
          <w:rFonts w:ascii="SimSun" w:eastAsia="SimSun" w:hAnsi="SimSun" w:hint="default"/>
          <w:sz w:val="24"/>
        </w:rPr>
      </w:pPr>
      <w:r w:rsidRPr="00392394">
        <w:rPr>
          <w:rFonts w:ascii="SimSun" w:eastAsia="SimSun" w:hAnsi="SimSun"/>
          <w:sz w:val="24"/>
        </w:rPr>
        <w:t>水果区</w:t>
      </w:r>
      <w:r w:rsidR="008045D8" w:rsidRPr="00392394">
        <w:rPr>
          <w:rFonts w:ascii="SimSun" w:eastAsia="SimSun" w:hAnsi="SimSun"/>
          <w:sz w:val="24"/>
        </w:rPr>
        <w:t>：</w:t>
      </w:r>
      <w:r w:rsidR="00AF27D6" w:rsidRPr="00392394">
        <w:rPr>
          <w:rFonts w:ascii="SimSun" w:eastAsia="SimSun" w:hAnsi="SimSun"/>
          <w:sz w:val="24"/>
        </w:rPr>
        <w:t>西瓜 草莓猕猴桃 香蕉 苹果 白兰瓜 葡萄</w:t>
      </w:r>
    </w:p>
    <w:p w14:paraId="649CEC5C" w14:textId="731ACEFA" w:rsidR="00AF27D6" w:rsidRPr="00392394" w:rsidRDefault="00392394" w:rsidP="00392394">
      <w:pPr>
        <w:widowControl/>
        <w:spacing w:line="480" w:lineRule="auto"/>
        <w:jc w:val="left"/>
        <w:rPr>
          <w:rFonts w:ascii="SimSun" w:eastAsia="SimSun" w:hAnsi="SimSun" w:hint="default"/>
          <w:sz w:val="24"/>
        </w:rPr>
      </w:pPr>
      <w:r w:rsidRPr="00392394">
        <w:rPr>
          <w:rFonts w:ascii="SimSun" w:eastAsia="SimSun" w:hAnsi="SimSun"/>
          <w:sz w:val="24"/>
        </w:rPr>
        <w:t>肉类区</w:t>
      </w:r>
      <w:r w:rsidR="00AF27D6" w:rsidRPr="00392394">
        <w:rPr>
          <w:rFonts w:ascii="SimSun" w:eastAsia="SimSun" w:hAnsi="SimSun"/>
          <w:sz w:val="24"/>
        </w:rPr>
        <w:t>：白肉（鱼肉，鸡肉） 红肉（牛肉，羊肉，猪肉）</w:t>
      </w:r>
    </w:p>
    <w:p w14:paraId="73247C08" w14:textId="66833498" w:rsidR="00096C56" w:rsidRPr="00392394" w:rsidRDefault="00392394" w:rsidP="00392394">
      <w:pPr>
        <w:widowControl/>
        <w:spacing w:line="480" w:lineRule="auto"/>
        <w:jc w:val="left"/>
        <w:rPr>
          <w:rFonts w:ascii="SimSun" w:eastAsia="SimSun" w:hAnsi="SimSun" w:hint="default"/>
          <w:sz w:val="24"/>
        </w:rPr>
      </w:pPr>
      <w:r w:rsidRPr="00392394">
        <w:rPr>
          <w:rFonts w:ascii="SimSun" w:eastAsia="SimSun" w:hAnsi="SimSun"/>
          <w:sz w:val="24"/>
        </w:rPr>
        <w:t>酒水区</w:t>
      </w:r>
      <w:r w:rsidR="00AF27D6" w:rsidRPr="00392394">
        <w:rPr>
          <w:rFonts w:ascii="SimSun" w:eastAsia="SimSun" w:hAnsi="SimSun"/>
          <w:sz w:val="24"/>
        </w:rPr>
        <w:t>：威士忌 白兰地 朗姆酒 特基拉酒 雪莉酒 波特酒 红葡萄酒</w:t>
      </w:r>
      <w:r w:rsidR="00096C56" w:rsidRPr="00392394">
        <w:rPr>
          <w:rFonts w:ascii="SimSun" w:eastAsia="SimSun" w:hAnsi="SimSun"/>
          <w:sz w:val="24"/>
        </w:rPr>
        <w:t xml:space="preserve"> </w:t>
      </w:r>
      <w:r w:rsidR="00287EDB" w:rsidRPr="00392394">
        <w:rPr>
          <w:rFonts w:ascii="SimSun" w:eastAsia="SimSun" w:hAnsi="SimSun"/>
          <w:sz w:val="24"/>
        </w:rPr>
        <w:t>白葡萄酒</w:t>
      </w:r>
    </w:p>
    <w:p w14:paraId="59B72D59" w14:textId="77777777" w:rsidR="00FE2725" w:rsidRPr="00096C56" w:rsidRDefault="00096C56" w:rsidP="00FE2725">
      <w:pPr>
        <w:widowControl/>
        <w:jc w:val="left"/>
        <w:rPr>
          <w:rFonts w:ascii="SimSun" w:eastAsia="SimSun" w:hAnsi="SimSun" w:hint="default"/>
          <w:szCs w:val="21"/>
        </w:rPr>
      </w:pPr>
      <w:r w:rsidRPr="00096C56">
        <w:rPr>
          <w:rFonts w:ascii="SimSun" w:eastAsia="SimSun" w:hAnsi="SimSun"/>
          <w:b/>
          <w:sz w:val="28"/>
          <w:szCs w:val="28"/>
        </w:rPr>
        <w:t>七</w:t>
      </w:r>
      <w:r w:rsidRPr="00096C56">
        <w:rPr>
          <w:rFonts w:ascii="SimSun" w:eastAsia="SimSun" w:hAnsi="SimSun" w:cs="黑体"/>
          <w:b/>
          <w:sz w:val="28"/>
          <w:szCs w:val="28"/>
        </w:rPr>
        <w:t>、台面台型设计及其说明</w:t>
      </w:r>
    </w:p>
    <w:p w14:paraId="6353A5A4" w14:textId="127EE2C7" w:rsidR="00096C56" w:rsidRPr="00096C56" w:rsidRDefault="00287EDB" w:rsidP="00096C56">
      <w:pPr>
        <w:widowControl/>
        <w:jc w:val="left"/>
        <w:rPr>
          <w:rFonts w:ascii="SimSun" w:eastAsia="SimSun" w:hAnsi="SimSun" w:hint="default"/>
          <w:szCs w:val="21"/>
        </w:rPr>
      </w:pPr>
      <w:r>
        <w:rPr>
          <w:noProof/>
        </w:rPr>
        <w:drawing>
          <wp:inline distT="0" distB="0" distL="0" distR="0" wp14:anchorId="28CEA697" wp14:editId="7746BF86">
            <wp:extent cx="5657215" cy="4015161"/>
            <wp:effectExtent l="0" t="0" r="6985" b="0"/>
            <wp:docPr id="1" name="图片 1" descr="屏幕快照%202016-12-24%20下午5.08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屏幕快照%202016-12-24%20下午5.08.1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32" cy="404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67D84" w14:textId="77777777" w:rsidR="00096C56" w:rsidRPr="00392394" w:rsidRDefault="00096C56" w:rsidP="00096C56">
      <w:pPr>
        <w:widowControl/>
        <w:jc w:val="left"/>
        <w:rPr>
          <w:rFonts w:ascii="SimSun" w:eastAsia="SimSun" w:hAnsi="SimSun" w:cs="黑体" w:hint="default"/>
          <w:b/>
          <w:sz w:val="28"/>
          <w:szCs w:val="28"/>
        </w:rPr>
      </w:pPr>
      <w:r w:rsidRPr="00392394">
        <w:rPr>
          <w:rFonts w:ascii="SimSun" w:eastAsia="SimSun" w:hAnsi="SimSun"/>
          <w:b/>
          <w:sz w:val="28"/>
          <w:szCs w:val="28"/>
        </w:rPr>
        <w:lastRenderedPageBreak/>
        <w:t>八</w:t>
      </w:r>
      <w:r w:rsidRPr="00392394">
        <w:rPr>
          <w:rFonts w:ascii="SimSun" w:eastAsia="SimSun" w:hAnsi="SimSun" w:cs="黑体"/>
          <w:b/>
          <w:sz w:val="28"/>
          <w:szCs w:val="28"/>
        </w:rPr>
        <w:t>、酒水设计及其说明</w:t>
      </w:r>
    </w:p>
    <w:p w14:paraId="3B3A52DF" w14:textId="5EB32F00" w:rsidR="00287EDB" w:rsidRPr="00392394" w:rsidRDefault="00287EDB" w:rsidP="00392394">
      <w:pPr>
        <w:widowControl/>
        <w:spacing w:line="480" w:lineRule="auto"/>
        <w:jc w:val="left"/>
        <w:rPr>
          <w:rFonts w:hint="default"/>
          <w:sz w:val="24"/>
        </w:rPr>
      </w:pPr>
      <w:r w:rsidRPr="00392394">
        <w:rPr>
          <w:sz w:val="24"/>
        </w:rPr>
        <w:t>酒水分为白酒</w:t>
      </w:r>
      <w:r w:rsidRPr="00392394">
        <w:rPr>
          <w:sz w:val="24"/>
        </w:rPr>
        <w:t xml:space="preserve"> </w:t>
      </w:r>
      <w:r w:rsidRPr="00392394">
        <w:rPr>
          <w:sz w:val="24"/>
        </w:rPr>
        <w:t>红酒</w:t>
      </w:r>
      <w:r w:rsidRPr="00392394">
        <w:rPr>
          <w:sz w:val="24"/>
        </w:rPr>
        <w:t xml:space="preserve"> </w:t>
      </w:r>
      <w:r w:rsidRPr="00392394">
        <w:rPr>
          <w:sz w:val="24"/>
        </w:rPr>
        <w:t>鸡尾酒</w:t>
      </w:r>
      <w:r w:rsidRPr="00392394">
        <w:rPr>
          <w:sz w:val="24"/>
        </w:rPr>
        <w:t xml:space="preserve"> </w:t>
      </w:r>
      <w:r w:rsidRPr="00392394">
        <w:rPr>
          <w:sz w:val="24"/>
        </w:rPr>
        <w:t>饮料</w:t>
      </w:r>
      <w:r w:rsidRPr="00392394">
        <w:rPr>
          <w:sz w:val="24"/>
        </w:rPr>
        <w:t xml:space="preserve"> </w:t>
      </w:r>
      <w:r w:rsidRPr="00392394">
        <w:rPr>
          <w:sz w:val="24"/>
        </w:rPr>
        <w:t>果汁</w:t>
      </w:r>
      <w:r w:rsidRPr="00392394">
        <w:rPr>
          <w:sz w:val="24"/>
        </w:rPr>
        <w:t xml:space="preserve"> </w:t>
      </w:r>
      <w:r w:rsidRPr="00392394">
        <w:rPr>
          <w:sz w:val="24"/>
        </w:rPr>
        <w:t>奶茶</w:t>
      </w:r>
      <w:r w:rsidRPr="00392394">
        <w:rPr>
          <w:sz w:val="24"/>
        </w:rPr>
        <w:t xml:space="preserve"> </w:t>
      </w:r>
      <w:r w:rsidRPr="00392394">
        <w:rPr>
          <w:sz w:val="24"/>
        </w:rPr>
        <w:t>依据个人口味拿取</w:t>
      </w:r>
    </w:p>
    <w:p w14:paraId="6309EADF" w14:textId="0DBB56E9" w:rsidR="00096C56" w:rsidRPr="00C25047" w:rsidRDefault="00096C56" w:rsidP="00096C56">
      <w:pPr>
        <w:widowControl/>
        <w:jc w:val="left"/>
        <w:rPr>
          <w:rFonts w:ascii="SimSun" w:eastAsia="SimSun" w:hAnsi="SimSun" w:cs="黑体" w:hint="default"/>
          <w:b/>
          <w:sz w:val="28"/>
          <w:szCs w:val="28"/>
        </w:rPr>
      </w:pPr>
      <w:r w:rsidRPr="00C25047">
        <w:rPr>
          <w:rFonts w:ascii="SimSun" w:eastAsia="SimSun" w:hAnsi="SimSun"/>
          <w:b/>
          <w:sz w:val="28"/>
          <w:szCs w:val="28"/>
        </w:rPr>
        <w:t>九</w:t>
      </w:r>
      <w:r w:rsidRPr="00C25047">
        <w:rPr>
          <w:rFonts w:ascii="SimSun" w:eastAsia="SimSun" w:hAnsi="SimSun" w:cs="黑体"/>
          <w:b/>
          <w:sz w:val="28"/>
          <w:szCs w:val="28"/>
        </w:rPr>
        <w:t>、</w:t>
      </w:r>
      <w:r w:rsidR="00287EDB" w:rsidRPr="00C25047">
        <w:rPr>
          <w:rFonts w:ascii="SimSun" w:eastAsia="SimSun" w:hAnsi="SimSun" w:cs="黑体"/>
          <w:b/>
          <w:sz w:val="28"/>
          <w:szCs w:val="28"/>
        </w:rPr>
        <w:t>社交</w:t>
      </w:r>
      <w:r w:rsidRPr="00C25047">
        <w:rPr>
          <w:rFonts w:ascii="SimSun" w:eastAsia="SimSun" w:hAnsi="SimSun" w:cs="黑体"/>
          <w:b/>
          <w:sz w:val="28"/>
          <w:szCs w:val="28"/>
        </w:rPr>
        <w:t>活动安排</w:t>
      </w:r>
    </w:p>
    <w:p w14:paraId="4FC25270" w14:textId="6219C9B4" w:rsidR="00287EDB" w:rsidRPr="00C25047" w:rsidRDefault="00287EDB" w:rsidP="00C25047">
      <w:pPr>
        <w:widowControl/>
        <w:spacing w:line="480" w:lineRule="auto"/>
        <w:jc w:val="left"/>
        <w:rPr>
          <w:rFonts w:hint="default"/>
          <w:sz w:val="24"/>
        </w:rPr>
      </w:pPr>
      <w:r w:rsidRPr="00C25047">
        <w:rPr>
          <w:sz w:val="24"/>
        </w:rPr>
        <w:t>日期：</w:t>
      </w:r>
      <w:r w:rsidRPr="00C25047">
        <w:rPr>
          <w:sz w:val="24"/>
        </w:rPr>
        <w:t>2016</w:t>
      </w:r>
      <w:r w:rsidRPr="00C25047">
        <w:rPr>
          <w:sz w:val="24"/>
        </w:rPr>
        <w:t>年</w:t>
      </w:r>
      <w:r w:rsidRPr="00C25047">
        <w:rPr>
          <w:sz w:val="24"/>
        </w:rPr>
        <w:t>12</w:t>
      </w:r>
      <w:r w:rsidRPr="00C25047">
        <w:rPr>
          <w:sz w:val="24"/>
        </w:rPr>
        <w:t>月</w:t>
      </w:r>
      <w:r w:rsidRPr="00C25047">
        <w:rPr>
          <w:sz w:val="24"/>
        </w:rPr>
        <w:t>25</w:t>
      </w:r>
      <w:r w:rsidRPr="00C25047">
        <w:rPr>
          <w:sz w:val="24"/>
        </w:rPr>
        <w:t>日</w:t>
      </w:r>
    </w:p>
    <w:p w14:paraId="125BF754" w14:textId="62D6463A" w:rsidR="00287EDB" w:rsidRPr="00C25047" w:rsidRDefault="00287EDB" w:rsidP="00C25047">
      <w:pPr>
        <w:widowControl/>
        <w:spacing w:line="480" w:lineRule="auto"/>
        <w:jc w:val="left"/>
        <w:rPr>
          <w:rFonts w:hint="default"/>
          <w:sz w:val="24"/>
        </w:rPr>
      </w:pPr>
      <w:r w:rsidRPr="00C25047">
        <w:rPr>
          <w:sz w:val="24"/>
        </w:rPr>
        <w:t>时间：</w:t>
      </w:r>
      <w:r w:rsidR="00DA5DB0" w:rsidRPr="00C25047">
        <w:rPr>
          <w:sz w:val="24"/>
        </w:rPr>
        <w:t>晚上</w:t>
      </w:r>
      <w:r w:rsidR="00CB4791">
        <w:rPr>
          <w:sz w:val="24"/>
        </w:rPr>
        <w:t>18</w:t>
      </w:r>
      <w:r w:rsidR="00DA5DB0" w:rsidRPr="00C25047">
        <w:rPr>
          <w:sz w:val="24"/>
        </w:rPr>
        <w:t>:00</w:t>
      </w:r>
      <w:r w:rsidR="00DA5DB0" w:rsidRPr="00C25047">
        <w:rPr>
          <w:rFonts w:hint="default"/>
          <w:sz w:val="24"/>
        </w:rPr>
        <w:t>—</w:t>
      </w:r>
      <w:r w:rsidR="00CB4791">
        <w:rPr>
          <w:sz w:val="24"/>
        </w:rPr>
        <w:t>22</w:t>
      </w:r>
      <w:r w:rsidR="00DA5DB0" w:rsidRPr="00C25047">
        <w:rPr>
          <w:sz w:val="24"/>
        </w:rPr>
        <w:t>:00</w:t>
      </w:r>
    </w:p>
    <w:p w14:paraId="1E33F9EB" w14:textId="7C1D5148" w:rsidR="00DA5DB0" w:rsidRPr="00C25047" w:rsidRDefault="00DA5DB0" w:rsidP="00C25047">
      <w:pPr>
        <w:widowControl/>
        <w:spacing w:line="480" w:lineRule="auto"/>
        <w:jc w:val="left"/>
        <w:rPr>
          <w:rFonts w:hint="default"/>
          <w:sz w:val="24"/>
        </w:rPr>
      </w:pPr>
      <w:r w:rsidRPr="00C25047">
        <w:rPr>
          <w:sz w:val="24"/>
        </w:rPr>
        <w:t>地点：圆形报告厅</w:t>
      </w:r>
    </w:p>
    <w:p w14:paraId="5E7EEAA8" w14:textId="77777777" w:rsidR="00287EDB" w:rsidRPr="00287EDB" w:rsidRDefault="00287EDB" w:rsidP="00287EDB">
      <w:pPr>
        <w:widowControl/>
        <w:jc w:val="left"/>
        <w:rPr>
          <w:rFonts w:hint="default"/>
        </w:rPr>
      </w:pPr>
    </w:p>
    <w:p w14:paraId="0E845684" w14:textId="11AC1A70" w:rsidR="00096C56" w:rsidRPr="00C25047" w:rsidRDefault="00096C56" w:rsidP="00096C56">
      <w:pPr>
        <w:widowControl/>
        <w:jc w:val="left"/>
        <w:rPr>
          <w:rFonts w:ascii="SimSun" w:eastAsia="SimSun" w:hAnsi="SimSun" w:cs="黑体" w:hint="default"/>
          <w:b/>
          <w:sz w:val="28"/>
          <w:szCs w:val="28"/>
        </w:rPr>
      </w:pPr>
      <w:r w:rsidRPr="00C25047">
        <w:rPr>
          <w:rFonts w:ascii="SimSun" w:eastAsia="SimSun" w:hAnsi="SimSun"/>
          <w:b/>
          <w:sz w:val="28"/>
          <w:szCs w:val="28"/>
        </w:rPr>
        <w:t>十</w:t>
      </w:r>
      <w:r w:rsidRPr="00C25047">
        <w:rPr>
          <w:rFonts w:ascii="SimSun" w:eastAsia="SimSun" w:hAnsi="SimSun" w:cs="黑体"/>
          <w:b/>
          <w:sz w:val="28"/>
          <w:szCs w:val="28"/>
        </w:rPr>
        <w:t>、任务分配</w:t>
      </w:r>
    </w:p>
    <w:p w14:paraId="0BC42FF2" w14:textId="36DDE638" w:rsidR="00DA5DB0" w:rsidRPr="00C25047" w:rsidRDefault="00DA5DB0" w:rsidP="00C25047">
      <w:pPr>
        <w:widowControl/>
        <w:spacing w:line="480" w:lineRule="auto"/>
        <w:jc w:val="left"/>
        <w:rPr>
          <w:rFonts w:hint="default"/>
          <w:sz w:val="24"/>
        </w:rPr>
      </w:pPr>
      <w:r w:rsidRPr="00C25047">
        <w:rPr>
          <w:sz w:val="24"/>
        </w:rPr>
        <w:t>策划部：编写策划书</w:t>
      </w:r>
    </w:p>
    <w:p w14:paraId="20D22A36" w14:textId="4A9A9A80" w:rsidR="00DA5DB0" w:rsidRPr="00C25047" w:rsidRDefault="00DA5DB0" w:rsidP="00C25047">
      <w:pPr>
        <w:widowControl/>
        <w:spacing w:line="480" w:lineRule="auto"/>
        <w:jc w:val="left"/>
        <w:rPr>
          <w:rFonts w:hint="default"/>
          <w:sz w:val="24"/>
        </w:rPr>
      </w:pPr>
      <w:r w:rsidRPr="00C25047">
        <w:rPr>
          <w:sz w:val="24"/>
        </w:rPr>
        <w:t>营销部：对外宣传，进行海报，展板制作</w:t>
      </w:r>
    </w:p>
    <w:p w14:paraId="020753B2" w14:textId="0329AAFF" w:rsidR="00DA5DB0" w:rsidRPr="00C25047" w:rsidRDefault="00DA5DB0" w:rsidP="00C25047">
      <w:pPr>
        <w:widowControl/>
        <w:spacing w:line="480" w:lineRule="auto"/>
        <w:jc w:val="left"/>
        <w:rPr>
          <w:rFonts w:hint="default"/>
          <w:sz w:val="24"/>
        </w:rPr>
      </w:pPr>
      <w:r w:rsidRPr="00C25047">
        <w:rPr>
          <w:sz w:val="24"/>
        </w:rPr>
        <w:t>礼宾部：进行迎领宾客</w:t>
      </w:r>
    </w:p>
    <w:p w14:paraId="059E4F4E" w14:textId="35C99788" w:rsidR="00DA5DB0" w:rsidRPr="00C25047" w:rsidRDefault="00DA5DB0" w:rsidP="00C25047">
      <w:pPr>
        <w:widowControl/>
        <w:spacing w:line="480" w:lineRule="auto"/>
        <w:jc w:val="left"/>
        <w:rPr>
          <w:rFonts w:hint="default"/>
          <w:sz w:val="24"/>
        </w:rPr>
      </w:pPr>
      <w:r w:rsidRPr="00C25047">
        <w:rPr>
          <w:sz w:val="24"/>
        </w:rPr>
        <w:t>餐饮部：进行会场菜品摆放</w:t>
      </w:r>
    </w:p>
    <w:p w14:paraId="2825FB17" w14:textId="0C269FCE" w:rsidR="00DA5DB0" w:rsidRPr="00C25047" w:rsidRDefault="00DA5DB0" w:rsidP="00C25047">
      <w:pPr>
        <w:widowControl/>
        <w:spacing w:line="480" w:lineRule="auto"/>
        <w:jc w:val="left"/>
        <w:rPr>
          <w:rFonts w:hint="default"/>
          <w:sz w:val="24"/>
        </w:rPr>
      </w:pPr>
      <w:r w:rsidRPr="00C25047">
        <w:rPr>
          <w:sz w:val="24"/>
        </w:rPr>
        <w:t>厨房：菜品制作和菜价的核定工作</w:t>
      </w:r>
    </w:p>
    <w:p w14:paraId="40CD57C9" w14:textId="475206AD" w:rsidR="00DA5DB0" w:rsidRPr="00C25047" w:rsidRDefault="00DA5DB0" w:rsidP="00C25047">
      <w:pPr>
        <w:widowControl/>
        <w:spacing w:line="480" w:lineRule="auto"/>
        <w:jc w:val="left"/>
        <w:rPr>
          <w:rFonts w:hint="default"/>
          <w:sz w:val="24"/>
        </w:rPr>
      </w:pPr>
      <w:r w:rsidRPr="00C25047">
        <w:rPr>
          <w:sz w:val="24"/>
        </w:rPr>
        <w:t>后勤部：会场的场地清洁</w:t>
      </w:r>
    </w:p>
    <w:p w14:paraId="30D6F822" w14:textId="35E5A262" w:rsidR="00DA5DB0" w:rsidRPr="00C25047" w:rsidRDefault="00DA5DB0" w:rsidP="00C25047">
      <w:pPr>
        <w:widowControl/>
        <w:spacing w:line="480" w:lineRule="auto"/>
        <w:jc w:val="left"/>
        <w:rPr>
          <w:rFonts w:hint="default"/>
          <w:sz w:val="24"/>
        </w:rPr>
      </w:pPr>
      <w:r w:rsidRPr="00C25047">
        <w:rPr>
          <w:sz w:val="24"/>
        </w:rPr>
        <w:t>安全部：会场的秩序维护</w:t>
      </w:r>
    </w:p>
    <w:p w14:paraId="459351AF" w14:textId="77777777" w:rsidR="00DA5DB0" w:rsidRPr="00C25047" w:rsidRDefault="00DA5DB0" w:rsidP="00C25047">
      <w:pPr>
        <w:widowControl/>
        <w:spacing w:line="480" w:lineRule="auto"/>
        <w:jc w:val="left"/>
        <w:rPr>
          <w:rFonts w:hint="default"/>
          <w:sz w:val="24"/>
        </w:rPr>
      </w:pPr>
    </w:p>
    <w:p w14:paraId="05F7AFD8" w14:textId="77777777" w:rsidR="00096C56" w:rsidRPr="00C25047" w:rsidRDefault="00096C56" w:rsidP="00096C56">
      <w:pPr>
        <w:widowControl/>
        <w:jc w:val="left"/>
        <w:rPr>
          <w:rFonts w:ascii="SimSun" w:eastAsia="SimSun" w:hAnsi="SimSun" w:cs="黑体" w:hint="default"/>
          <w:b/>
          <w:sz w:val="28"/>
          <w:szCs w:val="28"/>
        </w:rPr>
      </w:pPr>
      <w:r w:rsidRPr="00C25047">
        <w:rPr>
          <w:rFonts w:ascii="SimSun" w:eastAsia="SimSun" w:hAnsi="SimSun"/>
          <w:b/>
          <w:sz w:val="28"/>
          <w:szCs w:val="28"/>
        </w:rPr>
        <w:t>十一</w:t>
      </w:r>
      <w:r w:rsidRPr="00C25047">
        <w:rPr>
          <w:rFonts w:ascii="SimSun" w:eastAsia="SimSun" w:hAnsi="SimSun" w:cs="黑体"/>
          <w:b/>
          <w:sz w:val="28"/>
          <w:szCs w:val="28"/>
        </w:rPr>
        <w:t>、成本核算及对外报价</w:t>
      </w:r>
    </w:p>
    <w:p w14:paraId="28BB54E3" w14:textId="77777777" w:rsidR="000D5DC8" w:rsidRPr="00C25047" w:rsidRDefault="00DA5DB0" w:rsidP="00C25047">
      <w:pPr>
        <w:pStyle w:val="a6"/>
        <w:widowControl/>
        <w:numPr>
          <w:ilvl w:val="0"/>
          <w:numId w:val="14"/>
        </w:numPr>
        <w:spacing w:line="480" w:lineRule="auto"/>
        <w:ind w:firstLineChars="0"/>
        <w:jc w:val="left"/>
        <w:rPr>
          <w:rFonts w:hint="default"/>
          <w:sz w:val="24"/>
          <w:szCs w:val="24"/>
        </w:rPr>
      </w:pPr>
      <w:r w:rsidRPr="00C25047">
        <w:rPr>
          <w:sz w:val="24"/>
          <w:szCs w:val="24"/>
        </w:rPr>
        <w:t>食物</w:t>
      </w:r>
    </w:p>
    <w:p w14:paraId="3FB17660" w14:textId="35B454BE" w:rsidR="00DA5DB0" w:rsidRPr="00C25047" w:rsidRDefault="000D5DC8" w:rsidP="00C25047">
      <w:pPr>
        <w:pStyle w:val="a6"/>
        <w:widowControl/>
        <w:spacing w:line="480" w:lineRule="auto"/>
        <w:ind w:left="720" w:firstLineChars="0" w:firstLine="0"/>
        <w:jc w:val="left"/>
        <w:rPr>
          <w:rFonts w:hint="default"/>
          <w:sz w:val="24"/>
          <w:szCs w:val="24"/>
        </w:rPr>
      </w:pPr>
      <w:r w:rsidRPr="00C25047">
        <w:rPr>
          <w:sz w:val="24"/>
          <w:szCs w:val="24"/>
        </w:rPr>
        <w:t>菜品</w:t>
      </w:r>
      <w:r w:rsidRPr="00C25047">
        <w:rPr>
          <w:sz w:val="24"/>
          <w:szCs w:val="24"/>
        </w:rPr>
        <w:t>==4000</w:t>
      </w:r>
    </w:p>
    <w:p w14:paraId="7E0C2DAF" w14:textId="7AF44FC5" w:rsidR="000D5DC8" w:rsidRPr="00C25047" w:rsidRDefault="000D5DC8" w:rsidP="00C25047">
      <w:pPr>
        <w:widowControl/>
        <w:spacing w:line="480" w:lineRule="auto"/>
        <w:ind w:left="720"/>
        <w:jc w:val="left"/>
        <w:rPr>
          <w:rFonts w:hint="default"/>
          <w:sz w:val="24"/>
        </w:rPr>
      </w:pPr>
      <w:r w:rsidRPr="00C25047">
        <w:rPr>
          <w:sz w:val="24"/>
        </w:rPr>
        <w:t>甜品</w:t>
      </w:r>
      <w:r w:rsidRPr="00C25047">
        <w:rPr>
          <w:sz w:val="24"/>
        </w:rPr>
        <w:t>==2000</w:t>
      </w:r>
    </w:p>
    <w:p w14:paraId="29AD5DCD" w14:textId="28D5626D" w:rsidR="000D5DC8" w:rsidRPr="00C25047" w:rsidRDefault="000D5DC8" w:rsidP="00C25047">
      <w:pPr>
        <w:widowControl/>
        <w:spacing w:line="480" w:lineRule="auto"/>
        <w:jc w:val="left"/>
        <w:rPr>
          <w:rFonts w:hint="default"/>
          <w:sz w:val="24"/>
        </w:rPr>
      </w:pPr>
      <w:r w:rsidRPr="00C25047">
        <w:rPr>
          <w:sz w:val="24"/>
        </w:rPr>
        <w:t xml:space="preserve">      </w:t>
      </w:r>
      <w:r w:rsidRPr="00C25047">
        <w:rPr>
          <w:sz w:val="24"/>
        </w:rPr>
        <w:t>食物总成本</w:t>
      </w:r>
      <w:r w:rsidRPr="00C25047">
        <w:rPr>
          <w:sz w:val="24"/>
        </w:rPr>
        <w:t>==6000</w:t>
      </w:r>
    </w:p>
    <w:p w14:paraId="7B82A9AC" w14:textId="4DFB5CBC" w:rsidR="00DA5DB0" w:rsidRPr="00C25047" w:rsidRDefault="000D5DC8" w:rsidP="00C25047">
      <w:pPr>
        <w:pStyle w:val="a6"/>
        <w:widowControl/>
        <w:numPr>
          <w:ilvl w:val="0"/>
          <w:numId w:val="14"/>
        </w:numPr>
        <w:spacing w:line="480" w:lineRule="auto"/>
        <w:ind w:firstLineChars="0"/>
        <w:jc w:val="left"/>
        <w:rPr>
          <w:rFonts w:hint="default"/>
          <w:kern w:val="0"/>
          <w:sz w:val="24"/>
          <w:szCs w:val="24"/>
        </w:rPr>
      </w:pPr>
      <w:r w:rsidRPr="00C25047">
        <w:rPr>
          <w:kern w:val="0"/>
          <w:sz w:val="24"/>
          <w:szCs w:val="24"/>
        </w:rPr>
        <w:t>酒水</w:t>
      </w:r>
    </w:p>
    <w:p w14:paraId="184C9BA2" w14:textId="7DBDB112" w:rsidR="000D5DC8" w:rsidRPr="00C25047" w:rsidRDefault="000D5DC8" w:rsidP="00C25047">
      <w:pPr>
        <w:pStyle w:val="a6"/>
        <w:widowControl/>
        <w:spacing w:line="480" w:lineRule="auto"/>
        <w:ind w:left="720" w:firstLineChars="0" w:firstLine="0"/>
        <w:jc w:val="left"/>
        <w:rPr>
          <w:rFonts w:hint="default"/>
          <w:kern w:val="0"/>
          <w:sz w:val="24"/>
          <w:szCs w:val="24"/>
        </w:rPr>
      </w:pPr>
      <w:r w:rsidRPr="00C25047">
        <w:rPr>
          <w:kern w:val="0"/>
          <w:sz w:val="24"/>
          <w:szCs w:val="24"/>
        </w:rPr>
        <w:t>酒类</w:t>
      </w:r>
      <w:r w:rsidRPr="00C25047">
        <w:rPr>
          <w:kern w:val="0"/>
          <w:sz w:val="24"/>
          <w:szCs w:val="24"/>
        </w:rPr>
        <w:t>==3000</w:t>
      </w:r>
    </w:p>
    <w:p w14:paraId="00B03AC0" w14:textId="1BF98D82" w:rsidR="000D5DC8" w:rsidRPr="00C25047" w:rsidRDefault="000D5DC8" w:rsidP="00C25047">
      <w:pPr>
        <w:widowControl/>
        <w:spacing w:line="480" w:lineRule="auto"/>
        <w:jc w:val="left"/>
        <w:rPr>
          <w:rFonts w:hint="default"/>
          <w:sz w:val="24"/>
        </w:rPr>
      </w:pPr>
      <w:r w:rsidRPr="00C25047">
        <w:rPr>
          <w:sz w:val="24"/>
        </w:rPr>
        <w:lastRenderedPageBreak/>
        <w:t xml:space="preserve">       </w:t>
      </w:r>
      <w:r w:rsidRPr="00C25047">
        <w:rPr>
          <w:sz w:val="24"/>
        </w:rPr>
        <w:t>饮料</w:t>
      </w:r>
      <w:r w:rsidRPr="00C25047">
        <w:rPr>
          <w:sz w:val="24"/>
        </w:rPr>
        <w:t>==1000</w:t>
      </w:r>
    </w:p>
    <w:p w14:paraId="7DE7871D" w14:textId="4FB67424" w:rsidR="000D5DC8" w:rsidRPr="00C25047" w:rsidRDefault="000D5DC8" w:rsidP="00C25047">
      <w:pPr>
        <w:widowControl/>
        <w:spacing w:line="480" w:lineRule="auto"/>
        <w:jc w:val="left"/>
        <w:rPr>
          <w:rFonts w:hint="default"/>
          <w:sz w:val="24"/>
        </w:rPr>
      </w:pPr>
      <w:r w:rsidRPr="00C25047">
        <w:rPr>
          <w:sz w:val="24"/>
        </w:rPr>
        <w:t xml:space="preserve">       </w:t>
      </w:r>
      <w:r w:rsidRPr="00C25047">
        <w:rPr>
          <w:sz w:val="24"/>
        </w:rPr>
        <w:t>果汁</w:t>
      </w:r>
      <w:r w:rsidRPr="00C25047">
        <w:rPr>
          <w:sz w:val="24"/>
        </w:rPr>
        <w:t>==500</w:t>
      </w:r>
    </w:p>
    <w:p w14:paraId="25926099" w14:textId="2DA0DE02" w:rsidR="000D5DC8" w:rsidRPr="00C25047" w:rsidRDefault="000D5DC8" w:rsidP="00C25047">
      <w:pPr>
        <w:widowControl/>
        <w:spacing w:line="480" w:lineRule="auto"/>
        <w:ind w:firstLine="740"/>
        <w:jc w:val="left"/>
        <w:rPr>
          <w:rFonts w:hint="default"/>
          <w:sz w:val="24"/>
        </w:rPr>
      </w:pPr>
      <w:r w:rsidRPr="00C25047">
        <w:rPr>
          <w:sz w:val="24"/>
        </w:rPr>
        <w:t>酒水总成本</w:t>
      </w:r>
      <w:r w:rsidRPr="00C25047">
        <w:rPr>
          <w:sz w:val="24"/>
        </w:rPr>
        <w:t>==4500</w:t>
      </w:r>
    </w:p>
    <w:p w14:paraId="0F71CBAB" w14:textId="3281D08E" w:rsidR="000D5DC8" w:rsidRPr="00C25047" w:rsidRDefault="000D5DC8" w:rsidP="00C25047">
      <w:pPr>
        <w:pStyle w:val="a6"/>
        <w:widowControl/>
        <w:numPr>
          <w:ilvl w:val="0"/>
          <w:numId w:val="14"/>
        </w:numPr>
        <w:spacing w:line="480" w:lineRule="auto"/>
        <w:ind w:firstLineChars="0"/>
        <w:jc w:val="left"/>
        <w:rPr>
          <w:rFonts w:hint="default"/>
          <w:sz w:val="24"/>
          <w:szCs w:val="24"/>
        </w:rPr>
      </w:pPr>
      <w:r w:rsidRPr="00C25047">
        <w:rPr>
          <w:sz w:val="24"/>
          <w:szCs w:val="24"/>
        </w:rPr>
        <w:t>装饰</w:t>
      </w:r>
    </w:p>
    <w:p w14:paraId="32B3B05E" w14:textId="193FDFD0" w:rsidR="000D5DC8" w:rsidRPr="00C25047" w:rsidRDefault="000D5DC8" w:rsidP="00C25047">
      <w:pPr>
        <w:widowControl/>
        <w:spacing w:line="480" w:lineRule="auto"/>
        <w:jc w:val="left"/>
        <w:rPr>
          <w:rFonts w:ascii="Calibri" w:hAnsi="Calibri" w:hint="default"/>
          <w:kern w:val="0"/>
          <w:sz w:val="24"/>
        </w:rPr>
      </w:pPr>
      <w:r w:rsidRPr="00C25047">
        <w:rPr>
          <w:rFonts w:ascii="Calibri" w:hAnsi="Calibri"/>
          <w:kern w:val="0"/>
          <w:sz w:val="24"/>
        </w:rPr>
        <w:t xml:space="preserve"> </w:t>
      </w:r>
      <w:r w:rsidRPr="00C25047">
        <w:rPr>
          <w:rFonts w:ascii="Calibri" w:hAnsi="Calibri"/>
          <w:kern w:val="0"/>
          <w:sz w:val="24"/>
        </w:rPr>
        <w:t>圣诞树</w:t>
      </w:r>
      <w:r w:rsidRPr="00C25047">
        <w:rPr>
          <w:rFonts w:ascii="Calibri" w:hAnsi="Calibri"/>
          <w:kern w:val="0"/>
          <w:sz w:val="24"/>
        </w:rPr>
        <w:t xml:space="preserve"> </w:t>
      </w:r>
      <w:r w:rsidRPr="00C25047">
        <w:rPr>
          <w:rFonts w:ascii="Calibri" w:hAnsi="Calibri"/>
          <w:kern w:val="0"/>
          <w:sz w:val="24"/>
        </w:rPr>
        <w:t>圣诞老人服装</w:t>
      </w:r>
      <w:r w:rsidRPr="00C25047">
        <w:rPr>
          <w:rFonts w:ascii="Calibri" w:hAnsi="Calibri"/>
          <w:kern w:val="0"/>
          <w:sz w:val="24"/>
        </w:rPr>
        <w:t xml:space="preserve"> </w:t>
      </w:r>
      <w:r w:rsidRPr="00C25047">
        <w:rPr>
          <w:rFonts w:ascii="Calibri" w:hAnsi="Calibri"/>
          <w:kern w:val="0"/>
          <w:sz w:val="24"/>
        </w:rPr>
        <w:t>气球拉花及装饰物</w:t>
      </w:r>
      <w:r w:rsidRPr="00C25047">
        <w:rPr>
          <w:rFonts w:ascii="Calibri" w:hAnsi="Calibri"/>
          <w:kern w:val="0"/>
          <w:sz w:val="24"/>
        </w:rPr>
        <w:t>==700</w:t>
      </w:r>
    </w:p>
    <w:p w14:paraId="34CC35FC" w14:textId="4077CE11" w:rsidR="000D5DC8" w:rsidRPr="00C25047" w:rsidRDefault="000D5DC8" w:rsidP="00C25047">
      <w:pPr>
        <w:widowControl/>
        <w:spacing w:line="480" w:lineRule="auto"/>
        <w:jc w:val="left"/>
        <w:rPr>
          <w:rFonts w:hint="default"/>
          <w:sz w:val="24"/>
        </w:rPr>
      </w:pPr>
      <w:r w:rsidRPr="00C25047">
        <w:rPr>
          <w:sz w:val="24"/>
        </w:rPr>
        <w:t xml:space="preserve"> </w:t>
      </w:r>
      <w:r w:rsidRPr="00C25047">
        <w:rPr>
          <w:sz w:val="24"/>
        </w:rPr>
        <w:t>灯光设备</w:t>
      </w:r>
      <w:r w:rsidRPr="00C25047">
        <w:rPr>
          <w:sz w:val="24"/>
        </w:rPr>
        <w:t xml:space="preserve"> </w:t>
      </w:r>
      <w:r w:rsidRPr="00C25047">
        <w:rPr>
          <w:sz w:val="24"/>
        </w:rPr>
        <w:t>音响</w:t>
      </w:r>
      <w:r w:rsidRPr="00C25047">
        <w:rPr>
          <w:sz w:val="24"/>
        </w:rPr>
        <w:t>==1300</w:t>
      </w:r>
    </w:p>
    <w:p w14:paraId="17B972DA" w14:textId="6CB16E4A" w:rsidR="000D5DC8" w:rsidRPr="00C25047" w:rsidRDefault="000D5DC8" w:rsidP="00C25047">
      <w:pPr>
        <w:pStyle w:val="a6"/>
        <w:widowControl/>
        <w:numPr>
          <w:ilvl w:val="0"/>
          <w:numId w:val="14"/>
        </w:numPr>
        <w:spacing w:line="480" w:lineRule="auto"/>
        <w:ind w:firstLineChars="0"/>
        <w:jc w:val="left"/>
        <w:rPr>
          <w:rFonts w:hint="default"/>
          <w:sz w:val="24"/>
          <w:szCs w:val="24"/>
        </w:rPr>
      </w:pPr>
      <w:r w:rsidRPr="00C25047">
        <w:rPr>
          <w:sz w:val="24"/>
          <w:szCs w:val="24"/>
        </w:rPr>
        <w:t>人工服务</w:t>
      </w:r>
    </w:p>
    <w:p w14:paraId="251D361B" w14:textId="0AE03DAB" w:rsidR="000D5DC8" w:rsidRPr="00C25047" w:rsidRDefault="000D5DC8" w:rsidP="00C25047">
      <w:pPr>
        <w:widowControl/>
        <w:spacing w:line="480" w:lineRule="auto"/>
        <w:ind w:left="720"/>
        <w:jc w:val="left"/>
        <w:rPr>
          <w:rFonts w:ascii="Calibri" w:hAnsi="Calibri" w:hint="default"/>
          <w:kern w:val="0"/>
          <w:sz w:val="24"/>
        </w:rPr>
      </w:pPr>
      <w:r w:rsidRPr="00C25047">
        <w:rPr>
          <w:rFonts w:ascii="Calibri" w:hAnsi="Calibri"/>
          <w:kern w:val="0"/>
          <w:sz w:val="24"/>
        </w:rPr>
        <w:t>服务员（</w:t>
      </w:r>
      <w:r w:rsidRPr="00C25047">
        <w:rPr>
          <w:rFonts w:ascii="Calibri" w:hAnsi="Calibri"/>
          <w:kern w:val="0"/>
          <w:sz w:val="24"/>
        </w:rPr>
        <w:t>10</w:t>
      </w:r>
      <w:r w:rsidRPr="00C25047">
        <w:rPr>
          <w:rFonts w:ascii="Calibri" w:hAnsi="Calibri"/>
          <w:kern w:val="0"/>
          <w:sz w:val="24"/>
        </w:rPr>
        <w:t>名）</w:t>
      </w:r>
      <w:r w:rsidRPr="00C25047">
        <w:rPr>
          <w:rFonts w:ascii="Calibri" w:hAnsi="Calibri"/>
          <w:kern w:val="0"/>
          <w:sz w:val="24"/>
        </w:rPr>
        <w:t>==1000</w:t>
      </w:r>
    </w:p>
    <w:p w14:paraId="6706CC80" w14:textId="1B54B3D9" w:rsidR="000D5DC8" w:rsidRPr="00C25047" w:rsidRDefault="000D5DC8" w:rsidP="00C25047">
      <w:pPr>
        <w:widowControl/>
        <w:spacing w:line="480" w:lineRule="auto"/>
        <w:ind w:firstLine="740"/>
        <w:jc w:val="left"/>
        <w:rPr>
          <w:rFonts w:hint="default"/>
          <w:sz w:val="24"/>
        </w:rPr>
      </w:pPr>
      <w:r w:rsidRPr="00C25047">
        <w:rPr>
          <w:sz w:val="24"/>
        </w:rPr>
        <w:t>摄影师（</w:t>
      </w:r>
      <w:r w:rsidRPr="00C25047">
        <w:rPr>
          <w:sz w:val="24"/>
        </w:rPr>
        <w:t>1</w:t>
      </w:r>
      <w:r w:rsidRPr="00C25047">
        <w:rPr>
          <w:sz w:val="24"/>
        </w:rPr>
        <w:t>名）</w:t>
      </w:r>
      <w:r w:rsidRPr="00C25047">
        <w:rPr>
          <w:sz w:val="24"/>
        </w:rPr>
        <w:t>==500</w:t>
      </w:r>
    </w:p>
    <w:p w14:paraId="1EBC518E" w14:textId="0083804C" w:rsidR="000D5DC8" w:rsidRPr="00C25047" w:rsidRDefault="000D5DC8" w:rsidP="00C25047">
      <w:pPr>
        <w:widowControl/>
        <w:spacing w:line="480" w:lineRule="auto"/>
        <w:ind w:firstLine="740"/>
        <w:jc w:val="left"/>
        <w:rPr>
          <w:rFonts w:hint="default"/>
          <w:sz w:val="24"/>
        </w:rPr>
      </w:pPr>
      <w:r w:rsidRPr="00C25047">
        <w:rPr>
          <w:sz w:val="24"/>
        </w:rPr>
        <w:t>厨师（</w:t>
      </w:r>
      <w:r w:rsidRPr="00C25047">
        <w:rPr>
          <w:sz w:val="24"/>
        </w:rPr>
        <w:t>4</w:t>
      </w:r>
      <w:r w:rsidRPr="00C25047">
        <w:rPr>
          <w:sz w:val="24"/>
        </w:rPr>
        <w:t>名）</w:t>
      </w:r>
      <w:r w:rsidRPr="00C25047">
        <w:rPr>
          <w:sz w:val="24"/>
        </w:rPr>
        <w:t>==2000</w:t>
      </w:r>
    </w:p>
    <w:p w14:paraId="6D7D71CC" w14:textId="25774046" w:rsidR="000D5DC8" w:rsidRPr="00C25047" w:rsidRDefault="000D5DC8" w:rsidP="00C25047">
      <w:pPr>
        <w:widowControl/>
        <w:spacing w:line="480" w:lineRule="auto"/>
        <w:ind w:firstLine="740"/>
        <w:jc w:val="left"/>
        <w:rPr>
          <w:rFonts w:hint="default"/>
          <w:sz w:val="24"/>
        </w:rPr>
      </w:pPr>
      <w:r w:rsidRPr="00C25047">
        <w:rPr>
          <w:sz w:val="24"/>
        </w:rPr>
        <w:t>接待员</w:t>
      </w:r>
      <w:r w:rsidR="00392394" w:rsidRPr="00C25047">
        <w:rPr>
          <w:sz w:val="24"/>
        </w:rPr>
        <w:t>（</w:t>
      </w:r>
      <w:r w:rsidR="00392394" w:rsidRPr="00C25047">
        <w:rPr>
          <w:sz w:val="24"/>
        </w:rPr>
        <w:t>4</w:t>
      </w:r>
      <w:r w:rsidR="00392394" w:rsidRPr="00C25047">
        <w:rPr>
          <w:sz w:val="24"/>
        </w:rPr>
        <w:t>名）</w:t>
      </w:r>
      <w:r w:rsidR="00392394" w:rsidRPr="00C25047">
        <w:rPr>
          <w:sz w:val="24"/>
        </w:rPr>
        <w:t>==500</w:t>
      </w:r>
    </w:p>
    <w:p w14:paraId="64EC9937" w14:textId="761BAB4D" w:rsidR="00392394" w:rsidRPr="00C25047" w:rsidRDefault="00392394" w:rsidP="00C25047">
      <w:pPr>
        <w:widowControl/>
        <w:spacing w:line="480" w:lineRule="auto"/>
        <w:ind w:firstLine="740"/>
        <w:jc w:val="left"/>
        <w:rPr>
          <w:rFonts w:hint="default"/>
          <w:sz w:val="24"/>
        </w:rPr>
      </w:pPr>
      <w:r w:rsidRPr="00C25047">
        <w:rPr>
          <w:sz w:val="24"/>
        </w:rPr>
        <w:t>人工总成本</w:t>
      </w:r>
      <w:r w:rsidRPr="00C25047">
        <w:rPr>
          <w:sz w:val="24"/>
        </w:rPr>
        <w:t>==4000</w:t>
      </w:r>
    </w:p>
    <w:p w14:paraId="758EBC2D" w14:textId="77777777" w:rsidR="000D5DC8" w:rsidRPr="00C25047" w:rsidRDefault="000D5DC8" w:rsidP="00C25047">
      <w:pPr>
        <w:widowControl/>
        <w:spacing w:line="480" w:lineRule="auto"/>
        <w:ind w:firstLine="740"/>
        <w:jc w:val="left"/>
        <w:rPr>
          <w:rFonts w:hint="default"/>
          <w:sz w:val="24"/>
        </w:rPr>
      </w:pPr>
    </w:p>
    <w:p w14:paraId="0A219331" w14:textId="1E9944F0" w:rsidR="00096C56" w:rsidRDefault="00096C56" w:rsidP="00096C56">
      <w:pPr>
        <w:widowControl/>
        <w:jc w:val="left"/>
        <w:rPr>
          <w:rFonts w:ascii="SimSun" w:eastAsia="SimSun" w:hAnsi="SimSun" w:cs="黑体" w:hint="default"/>
          <w:b/>
          <w:sz w:val="28"/>
          <w:szCs w:val="28"/>
        </w:rPr>
      </w:pPr>
      <w:r w:rsidRPr="00C25047">
        <w:rPr>
          <w:rFonts w:ascii="SimSun" w:eastAsia="SimSun" w:hAnsi="SimSun"/>
          <w:b/>
          <w:sz w:val="28"/>
          <w:szCs w:val="28"/>
        </w:rPr>
        <w:t>十二</w:t>
      </w:r>
      <w:r w:rsidRPr="00C25047">
        <w:rPr>
          <w:rFonts w:ascii="SimSun" w:eastAsia="SimSun" w:hAnsi="SimSun" w:cs="黑体"/>
          <w:b/>
          <w:sz w:val="28"/>
          <w:szCs w:val="28"/>
        </w:rPr>
        <w:t>、附件</w:t>
      </w:r>
    </w:p>
    <w:p w14:paraId="62A285C6" w14:textId="7328C999" w:rsidR="007B38A4" w:rsidRPr="00A8565D" w:rsidRDefault="007B38A4" w:rsidP="007B38A4">
      <w:pPr>
        <w:widowControl/>
        <w:jc w:val="left"/>
        <w:rPr>
          <w:rFonts w:ascii="SimSun" w:eastAsia="SimSun" w:hAnsi="SimSun" w:hint="default"/>
          <w:sz w:val="24"/>
        </w:rPr>
      </w:pPr>
      <w:r w:rsidRPr="00A8565D">
        <w:rPr>
          <w:rFonts w:ascii="SimSun" w:eastAsia="SimSun" w:hAnsi="SimSun"/>
          <w:sz w:val="24"/>
        </w:rPr>
        <w:t>1:圣诞树</w:t>
      </w:r>
    </w:p>
    <w:p w14:paraId="32458327" w14:textId="78F66794" w:rsidR="00C25047" w:rsidRDefault="007B38A4" w:rsidP="00C25047">
      <w:pPr>
        <w:widowControl/>
        <w:jc w:val="left"/>
        <w:rPr>
          <w:rFonts w:hint="default"/>
        </w:rPr>
      </w:pPr>
      <w:r>
        <w:rPr>
          <w:noProof/>
        </w:rPr>
        <w:drawing>
          <wp:inline distT="0" distB="0" distL="0" distR="0" wp14:anchorId="1FF0820B" wp14:editId="02BD5FA4">
            <wp:extent cx="3692324" cy="3042285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588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029" cy="312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C2998" w14:textId="77777777" w:rsidR="007B38A4" w:rsidRDefault="007B38A4" w:rsidP="007B38A4">
      <w:pPr>
        <w:widowControl/>
        <w:jc w:val="left"/>
        <w:rPr>
          <w:rFonts w:hint="default"/>
        </w:rPr>
      </w:pPr>
    </w:p>
    <w:p w14:paraId="2F247294" w14:textId="64E9A7F1" w:rsidR="007B38A4" w:rsidRPr="00A8565D" w:rsidRDefault="007B38A4" w:rsidP="007B38A4">
      <w:pPr>
        <w:widowControl/>
        <w:jc w:val="left"/>
        <w:rPr>
          <w:rFonts w:ascii="SimSun" w:eastAsia="SimSun" w:hAnsi="SimSun" w:hint="default"/>
          <w:sz w:val="24"/>
        </w:rPr>
      </w:pPr>
      <w:r w:rsidRPr="00A8565D">
        <w:rPr>
          <w:rFonts w:ascii="SimSun" w:eastAsia="SimSun" w:hAnsi="SimSun"/>
          <w:sz w:val="24"/>
        </w:rPr>
        <w:t>2:圣诞老人</w:t>
      </w:r>
    </w:p>
    <w:p w14:paraId="451B0E01" w14:textId="0C08278E" w:rsidR="007B38A4" w:rsidRDefault="007B38A4" w:rsidP="007B38A4">
      <w:pPr>
        <w:widowControl/>
        <w:jc w:val="left"/>
        <w:rPr>
          <w:rFonts w:hint="default"/>
        </w:rPr>
      </w:pPr>
      <w:r>
        <w:rPr>
          <w:noProof/>
        </w:rPr>
        <w:drawing>
          <wp:inline distT="0" distB="0" distL="0" distR="0" wp14:anchorId="2FE22DA1" wp14:editId="151A5560">
            <wp:extent cx="4730636" cy="515893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868016_194452643000_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936" cy="516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63DCB" w14:textId="26809816" w:rsidR="007B38A4" w:rsidRPr="00A8565D" w:rsidRDefault="007B38A4" w:rsidP="007B38A4">
      <w:pPr>
        <w:widowControl/>
        <w:jc w:val="left"/>
        <w:rPr>
          <w:rFonts w:ascii="SimSun" w:eastAsia="SimSun" w:hAnsi="SimSun" w:hint="default"/>
          <w:sz w:val="24"/>
        </w:rPr>
      </w:pPr>
      <w:r w:rsidRPr="00A8565D">
        <w:rPr>
          <w:rFonts w:ascii="SimSun" w:eastAsia="SimSun" w:hAnsi="SimSun"/>
          <w:sz w:val="24"/>
        </w:rPr>
        <w:t>3：精美小礼品</w:t>
      </w:r>
    </w:p>
    <w:p w14:paraId="2E57519F" w14:textId="0C78482A" w:rsidR="007B38A4" w:rsidRDefault="007B38A4" w:rsidP="007B38A4">
      <w:pPr>
        <w:widowControl/>
        <w:jc w:val="left"/>
        <w:rPr>
          <w:rFonts w:hint="default"/>
        </w:rPr>
      </w:pPr>
      <w:r>
        <w:rPr>
          <w:noProof/>
        </w:rPr>
        <w:drawing>
          <wp:inline distT="0" distB="0" distL="0" distR="0" wp14:anchorId="382867B6" wp14:editId="29AC19DB">
            <wp:extent cx="2314365" cy="264568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30421-1411131400394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606" cy="268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751EB6" wp14:editId="00671609">
            <wp:extent cx="2117373" cy="2604039"/>
            <wp:effectExtent l="0" t="0" r="0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35038-1411301A1326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356" cy="266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C83DF" w14:textId="62A9F2EC" w:rsidR="007B38A4" w:rsidRPr="00A8565D" w:rsidRDefault="007B38A4" w:rsidP="007B38A4">
      <w:pPr>
        <w:widowControl/>
        <w:jc w:val="left"/>
        <w:rPr>
          <w:rFonts w:ascii="SimSun" w:eastAsia="SimSun" w:hAnsi="SimSun" w:hint="default"/>
          <w:sz w:val="24"/>
        </w:rPr>
      </w:pPr>
      <w:r w:rsidRPr="00A8565D">
        <w:rPr>
          <w:rFonts w:ascii="SimSun" w:eastAsia="SimSun" w:hAnsi="SimSun"/>
          <w:sz w:val="24"/>
        </w:rPr>
        <w:lastRenderedPageBreak/>
        <w:t>4：装饰品</w:t>
      </w:r>
    </w:p>
    <w:p w14:paraId="3A54053C" w14:textId="4617111E" w:rsidR="00A82B28" w:rsidRPr="00A82B28" w:rsidRDefault="00A82B28" w:rsidP="00A82B28">
      <w:pPr>
        <w:widowControl/>
        <w:jc w:val="left"/>
        <w:rPr>
          <w:rFonts w:hint="default"/>
        </w:rPr>
      </w:pPr>
    </w:p>
    <w:p w14:paraId="2CD9320F" w14:textId="54F2B270" w:rsidR="007B38A4" w:rsidRDefault="00A82B28" w:rsidP="007B38A4">
      <w:pPr>
        <w:widowControl/>
        <w:jc w:val="left"/>
      </w:pPr>
      <w:r>
        <w:rPr>
          <w:noProof/>
        </w:rPr>
        <w:drawing>
          <wp:inline distT="0" distB="0" distL="0" distR="0" wp14:anchorId="7DB467DF" wp14:editId="294A957D">
            <wp:extent cx="5274310" cy="5274310"/>
            <wp:effectExtent l="0" t="0" r="889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399081_155620145000_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1E0F5" w14:textId="747F337C" w:rsidR="00A82B28" w:rsidRPr="00A8565D" w:rsidRDefault="00A82B28" w:rsidP="00A82B28">
      <w:pPr>
        <w:widowControl/>
        <w:jc w:val="left"/>
        <w:rPr>
          <w:rFonts w:ascii="SimSun" w:eastAsia="SimSun" w:hAnsi="SimSun" w:hint="default"/>
          <w:sz w:val="24"/>
        </w:rPr>
      </w:pPr>
      <w:r w:rsidRPr="00A8565D">
        <w:rPr>
          <w:rFonts w:ascii="SimSun" w:eastAsia="SimSun" w:hAnsi="SimSun"/>
          <w:sz w:val="24"/>
        </w:rPr>
        <w:t>5:圣诞晚会会场背景</w:t>
      </w:r>
    </w:p>
    <w:p w14:paraId="4EE71295" w14:textId="2B6F5EF9" w:rsidR="00A82B28" w:rsidRDefault="00A82B28" w:rsidP="00A82B28">
      <w:pPr>
        <w:widowControl/>
        <w:jc w:val="left"/>
        <w:rPr>
          <w:rFonts w:hint="default"/>
        </w:rPr>
      </w:pPr>
      <w:r>
        <w:rPr>
          <w:noProof/>
        </w:rPr>
        <w:drawing>
          <wp:inline distT="0" distB="0" distL="0" distR="0" wp14:anchorId="6A9B3279" wp14:editId="45573A80">
            <wp:extent cx="4826602" cy="2791717"/>
            <wp:effectExtent l="0" t="0" r="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c19b86b732989e481ea57eb51ea8d9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235" cy="279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3417B" w14:textId="17D38B56" w:rsidR="00A82B28" w:rsidRDefault="00A8565D" w:rsidP="00A82B28">
      <w:pPr>
        <w:widowControl/>
        <w:jc w:val="left"/>
        <w:rPr>
          <w:rFonts w:ascii="SimSun" w:eastAsia="SimSun" w:hAnsi="SimSun" w:hint="default"/>
          <w:sz w:val="24"/>
        </w:rPr>
      </w:pPr>
      <w:r w:rsidRPr="00A8565D">
        <w:rPr>
          <w:rFonts w:ascii="SimSun" w:eastAsia="SimSun" w:hAnsi="SimSun"/>
          <w:sz w:val="24"/>
        </w:rPr>
        <w:lastRenderedPageBreak/>
        <w:t>6；台型台面设计</w:t>
      </w:r>
    </w:p>
    <w:p w14:paraId="43205B86" w14:textId="77777777" w:rsidR="00A8565D" w:rsidRDefault="00A8565D" w:rsidP="00A8565D">
      <w:pPr>
        <w:widowControl/>
        <w:jc w:val="left"/>
        <w:rPr>
          <w:rFonts w:hint="default"/>
        </w:rPr>
      </w:pPr>
    </w:p>
    <w:p w14:paraId="4B63F666" w14:textId="2C9B7FB0" w:rsidR="00A8565D" w:rsidRPr="00A8565D" w:rsidRDefault="00A8565D" w:rsidP="00A8565D">
      <w:pPr>
        <w:widowControl/>
        <w:jc w:val="left"/>
      </w:pPr>
      <w:r>
        <w:rPr>
          <w:noProof/>
        </w:rPr>
        <w:drawing>
          <wp:inline distT="0" distB="0" distL="0" distR="0" wp14:anchorId="647E53EF" wp14:editId="4798592A">
            <wp:extent cx="5274310" cy="3050411"/>
            <wp:effectExtent l="0" t="0" r="889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屏幕快照 2016-12-24 下午5.08.1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587" cy="305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BC89F" w14:textId="335E3574" w:rsidR="00A8565D" w:rsidRPr="00A8565D" w:rsidRDefault="00A8565D" w:rsidP="00A8565D">
      <w:pPr>
        <w:widowControl/>
        <w:jc w:val="left"/>
        <w:rPr>
          <w:rFonts w:hint="default"/>
        </w:rPr>
      </w:pPr>
      <w:r>
        <w:rPr>
          <w:noProof/>
        </w:rPr>
        <w:drawing>
          <wp:inline distT="0" distB="0" distL="0" distR="0" wp14:anchorId="40357DCE" wp14:editId="18C783A4">
            <wp:extent cx="5274310" cy="3419258"/>
            <wp:effectExtent l="0" t="0" r="8890" b="1016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KhQpVcPzXWEKx4rAAAAAOi3rsc79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948" cy="342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6FF95" w14:textId="77777777" w:rsidR="00A8565D" w:rsidRPr="00A8565D" w:rsidRDefault="00A8565D" w:rsidP="00A8565D">
      <w:pPr>
        <w:widowControl/>
        <w:jc w:val="left"/>
        <w:rPr>
          <w:rFonts w:hint="default"/>
        </w:rPr>
      </w:pPr>
    </w:p>
    <w:p w14:paraId="420D8EC9" w14:textId="2FD915B9" w:rsidR="00A82B28" w:rsidRDefault="00CB4791" w:rsidP="00A82B28">
      <w:pPr>
        <w:widowControl/>
        <w:jc w:val="left"/>
      </w:pPr>
      <w:r>
        <w:t xml:space="preserve">  </w:t>
      </w:r>
    </w:p>
    <w:p w14:paraId="51511D2D" w14:textId="36EBAD50" w:rsidR="00CB4791" w:rsidRPr="00A82B28" w:rsidRDefault="00CB4791" w:rsidP="00A82B28">
      <w:pPr>
        <w:widowControl/>
        <w:jc w:val="left"/>
      </w:pPr>
      <w:r>
        <w:t xml:space="preserve">                                                       </w:t>
      </w:r>
      <w:r>
        <w:t>最终解释权归主办方所有</w:t>
      </w:r>
      <w:bookmarkStart w:id="0" w:name="_GoBack"/>
      <w:bookmarkEnd w:id="0"/>
    </w:p>
    <w:sectPr w:rsidR="00CB4791" w:rsidRPr="00A82B28" w:rsidSect="00757B7A">
      <w:headerReference w:type="default" r:id="rId17"/>
      <w:footerReference w:type="even" r:id="rId18"/>
      <w:footerReference w:type="default" r:id="rId19"/>
      <w:pgSz w:w="11906" w:h="16838"/>
      <w:pgMar w:top="1440" w:right="1800" w:bottom="1440" w:left="1800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5E5783" w14:textId="77777777" w:rsidR="002763D7" w:rsidRDefault="002763D7">
      <w:pPr>
        <w:rPr>
          <w:rFonts w:hint="default"/>
        </w:rPr>
      </w:pPr>
      <w:r>
        <w:separator/>
      </w:r>
    </w:p>
  </w:endnote>
  <w:endnote w:type="continuationSeparator" w:id="0">
    <w:p w14:paraId="4EA2E5E7" w14:textId="77777777" w:rsidR="002763D7" w:rsidRDefault="002763D7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仿宋_GB2312">
    <w:altName w:val="仿宋"/>
    <w:charset w:val="7A"/>
    <w:family w:val="modern"/>
    <w:pitch w:val="default"/>
    <w:sig w:usb0="00000001" w:usb1="080E0000" w:usb2="00000000" w:usb3="00000000" w:csb0="00040000" w:csb1="00000000"/>
  </w:font>
  <w:font w:name="SimSun"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黑体">
    <w:charset w:val="86"/>
    <w:family w:val="auto"/>
    <w:pitch w:val="variable"/>
    <w:sig w:usb0="800002BF" w:usb1="38CF7CFA" w:usb2="00000016" w:usb3="00000000" w:csb0="00040001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F7133D" w14:textId="77777777" w:rsidR="00757B7A" w:rsidRDefault="00757B7A" w:rsidP="00105ACB">
    <w:pPr>
      <w:pStyle w:val="a3"/>
      <w:framePr w:wrap="none" w:vAnchor="text" w:hAnchor="margin" w:xAlign="right" w:y="1"/>
      <w:rPr>
        <w:rStyle w:val="a5"/>
        <w:rFonts w:hint="default"/>
      </w:rPr>
    </w:pPr>
    <w:r>
      <w:rPr>
        <w:rStyle w:val="a5"/>
        <w:rFonts w:hint="default"/>
      </w:rPr>
      <w:fldChar w:fldCharType="begin"/>
    </w:r>
    <w:r>
      <w:rPr>
        <w:rStyle w:val="a5"/>
        <w:rFonts w:hint="default"/>
      </w:rPr>
      <w:instrText xml:space="preserve">PAGE  </w:instrText>
    </w:r>
    <w:r>
      <w:rPr>
        <w:rStyle w:val="a5"/>
        <w:rFonts w:hint="default"/>
      </w:rPr>
      <w:fldChar w:fldCharType="end"/>
    </w:r>
  </w:p>
  <w:p w14:paraId="15A9BC2B" w14:textId="77777777" w:rsidR="00757B7A" w:rsidRDefault="00757B7A" w:rsidP="00757B7A">
    <w:pPr>
      <w:pStyle w:val="a3"/>
      <w:ind w:right="360"/>
      <w:rPr>
        <w:rFonts w:hint="default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62EB76" w14:textId="77777777" w:rsidR="00757B7A" w:rsidRDefault="00757B7A" w:rsidP="00105ACB">
    <w:pPr>
      <w:pStyle w:val="a3"/>
      <w:framePr w:wrap="none" w:vAnchor="text" w:hAnchor="margin" w:xAlign="right" w:y="1"/>
      <w:rPr>
        <w:rStyle w:val="a5"/>
        <w:rFonts w:hint="default"/>
      </w:rPr>
    </w:pPr>
    <w:r>
      <w:rPr>
        <w:rStyle w:val="a5"/>
        <w:rFonts w:hint="default"/>
      </w:rPr>
      <w:fldChar w:fldCharType="begin"/>
    </w:r>
    <w:r>
      <w:rPr>
        <w:rStyle w:val="a5"/>
        <w:rFonts w:hint="default"/>
      </w:rPr>
      <w:instrText xml:space="preserve">PAGE  </w:instrText>
    </w:r>
    <w:r>
      <w:rPr>
        <w:rStyle w:val="a5"/>
        <w:rFonts w:hint="default"/>
      </w:rPr>
      <w:fldChar w:fldCharType="separate"/>
    </w:r>
    <w:r w:rsidR="00CB4791">
      <w:rPr>
        <w:rStyle w:val="a5"/>
        <w:rFonts w:hint="default"/>
        <w:noProof/>
      </w:rPr>
      <w:t>8</w:t>
    </w:r>
    <w:r>
      <w:rPr>
        <w:rStyle w:val="a5"/>
        <w:rFonts w:hint="default"/>
      </w:rPr>
      <w:fldChar w:fldCharType="end"/>
    </w:r>
  </w:p>
  <w:p w14:paraId="36EFF618" w14:textId="77777777" w:rsidR="00C909E7" w:rsidRPr="00757B7A" w:rsidRDefault="00C909E7" w:rsidP="00757B7A">
    <w:pPr>
      <w:pStyle w:val="a3"/>
      <w:tabs>
        <w:tab w:val="clear" w:pos="4140"/>
        <w:tab w:val="clear" w:pos="8300"/>
        <w:tab w:val="center" w:pos="4153"/>
        <w:tab w:val="right" w:pos="8306"/>
      </w:tabs>
      <w:ind w:right="360"/>
      <w:rPr>
        <w:rFonts w:hint="default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A1ACF7" w14:textId="77777777" w:rsidR="002763D7" w:rsidRDefault="002763D7">
      <w:pPr>
        <w:rPr>
          <w:rFonts w:hint="default"/>
        </w:rPr>
      </w:pPr>
      <w:r>
        <w:separator/>
      </w:r>
    </w:p>
  </w:footnote>
  <w:footnote w:type="continuationSeparator" w:id="0">
    <w:p w14:paraId="5553FD40" w14:textId="77777777" w:rsidR="002763D7" w:rsidRDefault="002763D7">
      <w:pPr>
        <w:rPr>
          <w:rFonts w:hint="default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99DCE" w14:textId="77777777" w:rsidR="00096C56" w:rsidRDefault="00096C56">
    <w:pPr>
      <w:pStyle w:val="a9"/>
      <w:rPr>
        <w:rFonts w:hint="default"/>
      </w:rPr>
    </w:pPr>
    <w:r>
      <w:rPr>
        <w:lang w:val="zh-CN"/>
      </w:rPr>
      <w:t>一班</w:t>
    </w:r>
    <w:r>
      <w:rPr>
        <w:lang w:val="zh-CN"/>
      </w:rPr>
      <w:t>2</w:t>
    </w:r>
    <w:r>
      <w:rPr>
        <w:lang w:val="zh-CN"/>
      </w:rPr>
      <w:t>组</w:t>
    </w:r>
    <w:r>
      <w:rPr>
        <w:lang w:val="zh-CN"/>
      </w:rPr>
      <w:t>[</w:t>
    </w:r>
    <w:r>
      <w:rPr>
        <w:lang w:val="zh-CN"/>
      </w:rPr>
      <w:t>在此处键入</w:t>
    </w:r>
    <w:r>
      <w:rPr>
        <w:lang w:val="zh-CN"/>
      </w:rPr>
      <w:t>]</w:t>
    </w:r>
  </w:p>
  <w:p w14:paraId="63F7BBD4" w14:textId="77777777" w:rsidR="00C909E7" w:rsidRDefault="00C909E7">
    <w:pPr>
      <w:jc w:val="center"/>
      <w:rPr>
        <w:rFonts w:hint="default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A56CC98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00000002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00000003"/>
    <w:multiLevelType w:val="singleLevel"/>
    <w:tmpl w:val="5648613F"/>
    <w:lvl w:ilvl="0">
      <w:start w:val="3"/>
      <w:numFmt w:val="decimal"/>
      <w:suff w:val="nothing"/>
      <w:lvlText w:val="%1、"/>
      <w:lvlJc w:val="left"/>
    </w:lvl>
  </w:abstractNum>
  <w:abstractNum w:abstractNumId="4">
    <w:nsid w:val="118015DB"/>
    <w:multiLevelType w:val="hybridMultilevel"/>
    <w:tmpl w:val="8966B350"/>
    <w:lvl w:ilvl="0" w:tplc="1D4E9068">
      <w:start w:val="2"/>
      <w:numFmt w:val="decimal"/>
      <w:lvlText w:val="%1、"/>
      <w:lvlJc w:val="left"/>
      <w:pPr>
        <w:ind w:left="280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925" w:hanging="420"/>
      </w:pPr>
    </w:lvl>
    <w:lvl w:ilvl="2" w:tplc="0409001B" w:tentative="1">
      <w:start w:val="1"/>
      <w:numFmt w:val="lowerRoman"/>
      <w:lvlText w:val="%3."/>
      <w:lvlJc w:val="right"/>
      <w:pPr>
        <w:ind w:left="3345" w:hanging="420"/>
      </w:pPr>
    </w:lvl>
    <w:lvl w:ilvl="3" w:tplc="0409000F" w:tentative="1">
      <w:start w:val="1"/>
      <w:numFmt w:val="decimal"/>
      <w:lvlText w:val="%4."/>
      <w:lvlJc w:val="left"/>
      <w:pPr>
        <w:ind w:left="3765" w:hanging="420"/>
      </w:pPr>
    </w:lvl>
    <w:lvl w:ilvl="4" w:tplc="04090019" w:tentative="1">
      <w:start w:val="1"/>
      <w:numFmt w:val="lowerLetter"/>
      <w:lvlText w:val="%5)"/>
      <w:lvlJc w:val="left"/>
      <w:pPr>
        <w:ind w:left="4185" w:hanging="420"/>
      </w:pPr>
    </w:lvl>
    <w:lvl w:ilvl="5" w:tplc="0409001B" w:tentative="1">
      <w:start w:val="1"/>
      <w:numFmt w:val="lowerRoman"/>
      <w:lvlText w:val="%6."/>
      <w:lvlJc w:val="right"/>
      <w:pPr>
        <w:ind w:left="4605" w:hanging="420"/>
      </w:pPr>
    </w:lvl>
    <w:lvl w:ilvl="6" w:tplc="0409000F" w:tentative="1">
      <w:start w:val="1"/>
      <w:numFmt w:val="decimal"/>
      <w:lvlText w:val="%7."/>
      <w:lvlJc w:val="left"/>
      <w:pPr>
        <w:ind w:left="5025" w:hanging="420"/>
      </w:pPr>
    </w:lvl>
    <w:lvl w:ilvl="7" w:tplc="04090019" w:tentative="1">
      <w:start w:val="1"/>
      <w:numFmt w:val="lowerLetter"/>
      <w:lvlText w:val="%8)"/>
      <w:lvlJc w:val="left"/>
      <w:pPr>
        <w:ind w:left="5445" w:hanging="420"/>
      </w:pPr>
    </w:lvl>
    <w:lvl w:ilvl="8" w:tplc="0409001B" w:tentative="1">
      <w:start w:val="1"/>
      <w:numFmt w:val="lowerRoman"/>
      <w:lvlText w:val="%9."/>
      <w:lvlJc w:val="right"/>
      <w:pPr>
        <w:ind w:left="5865" w:hanging="420"/>
      </w:pPr>
    </w:lvl>
  </w:abstractNum>
  <w:abstractNum w:abstractNumId="5">
    <w:nsid w:val="123C2D39"/>
    <w:multiLevelType w:val="hybridMultilevel"/>
    <w:tmpl w:val="3AB0CDDE"/>
    <w:lvl w:ilvl="0" w:tplc="04090017">
      <w:start w:val="1"/>
      <w:numFmt w:val="chineseCountingThousand"/>
      <w:lvlText w:val="(%1)"/>
      <w:lvlJc w:val="left"/>
      <w:pPr>
        <w:ind w:left="480" w:hanging="480"/>
      </w:pPr>
      <w:rPr>
        <w:rFonts w:ascii="宋体" w:eastAsia="宋体" w:hAnsi="宋体"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4762151"/>
    <w:multiLevelType w:val="hybridMultilevel"/>
    <w:tmpl w:val="51EE8298"/>
    <w:lvl w:ilvl="0" w:tplc="5A8C0A66">
      <w:start w:val="1"/>
      <w:numFmt w:val="japaneseCounting"/>
      <w:lvlText w:val="%1、"/>
      <w:lvlJc w:val="left"/>
      <w:pPr>
        <w:ind w:left="560" w:hanging="5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5FF411A"/>
    <w:multiLevelType w:val="hybridMultilevel"/>
    <w:tmpl w:val="7870C3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EEB7B41"/>
    <w:multiLevelType w:val="hybridMultilevel"/>
    <w:tmpl w:val="969EA2A2"/>
    <w:lvl w:ilvl="0" w:tplc="72000238">
      <w:start w:val="1"/>
      <w:numFmt w:val="japaneseCounting"/>
      <w:lvlText w:val="（%1）"/>
      <w:lvlJc w:val="left"/>
      <w:pPr>
        <w:ind w:left="720" w:hanging="720"/>
      </w:pPr>
      <w:rPr>
        <w:rFonts w:hint="eastAsia"/>
        <w:sz w:val="20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1790325"/>
    <w:multiLevelType w:val="hybridMultilevel"/>
    <w:tmpl w:val="C020461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4066A03"/>
    <w:multiLevelType w:val="hybridMultilevel"/>
    <w:tmpl w:val="659A3082"/>
    <w:lvl w:ilvl="0" w:tplc="562E8F84">
      <w:start w:val="1"/>
      <w:numFmt w:val="japaneseCounting"/>
      <w:lvlText w:val="（%1）"/>
      <w:lvlJc w:val="left"/>
      <w:pPr>
        <w:ind w:left="720" w:hanging="720"/>
      </w:pPr>
      <w:rPr>
        <w:rFonts w:hint="eastAsia"/>
        <w:sz w:val="20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F413DC1"/>
    <w:multiLevelType w:val="hybridMultilevel"/>
    <w:tmpl w:val="B4522026"/>
    <w:lvl w:ilvl="0" w:tplc="04090017">
      <w:start w:val="1"/>
      <w:numFmt w:val="chineseCountingThousand"/>
      <w:lvlText w:val="(%1)"/>
      <w:lvlJc w:val="left"/>
      <w:pPr>
        <w:ind w:left="480" w:hanging="480"/>
      </w:pPr>
      <w:rPr>
        <w:rFonts w:ascii="宋体" w:eastAsia="宋体" w:hAnsi="宋体"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4406C0C"/>
    <w:multiLevelType w:val="hybridMultilevel"/>
    <w:tmpl w:val="897A87FC"/>
    <w:lvl w:ilvl="0" w:tplc="04090013">
      <w:start w:val="1"/>
      <w:numFmt w:val="chineseCountingThousand"/>
      <w:lvlText w:val="%1、"/>
      <w:lvlJc w:val="left"/>
      <w:pPr>
        <w:ind w:left="480" w:hanging="480"/>
      </w:pPr>
      <w:rPr>
        <w:rFonts w:ascii="宋体" w:eastAsia="宋体" w:hAnsi="宋体"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7B860C04"/>
    <w:multiLevelType w:val="hybridMultilevel"/>
    <w:tmpl w:val="5F5A6984"/>
    <w:lvl w:ilvl="0" w:tplc="A0C2DE14">
      <w:start w:val="2"/>
      <w:numFmt w:val="decimal"/>
      <w:lvlText w:val="%1、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4">
    <w:nsid w:val="7F040440"/>
    <w:multiLevelType w:val="hybridMultilevel"/>
    <w:tmpl w:val="6FCC7E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13"/>
  </w:num>
  <w:num w:numId="6">
    <w:abstractNumId w:val="0"/>
  </w:num>
  <w:num w:numId="7">
    <w:abstractNumId w:val="14"/>
  </w:num>
  <w:num w:numId="8">
    <w:abstractNumId w:val="9"/>
  </w:num>
  <w:num w:numId="9">
    <w:abstractNumId w:val="7"/>
  </w:num>
  <w:num w:numId="10">
    <w:abstractNumId w:val="12"/>
  </w:num>
  <w:num w:numId="11">
    <w:abstractNumId w:val="10"/>
  </w:num>
  <w:num w:numId="12">
    <w:abstractNumId w:val="11"/>
  </w:num>
  <w:num w:numId="13">
    <w:abstractNumId w:val="5"/>
  </w:num>
  <w:num w:numId="14">
    <w:abstractNumId w:val="8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0"/>
  <w:drawingGridVerticalSpacing w:val="156"/>
  <w:doNotShadeFormData/>
  <w:noPunctuationKerning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10712"/>
    <w:rsid w:val="000109AD"/>
    <w:rsid w:val="00035602"/>
    <w:rsid w:val="000537A8"/>
    <w:rsid w:val="00053874"/>
    <w:rsid w:val="0006683B"/>
    <w:rsid w:val="00087AFD"/>
    <w:rsid w:val="00096C56"/>
    <w:rsid w:val="000A02E6"/>
    <w:rsid w:val="000A293E"/>
    <w:rsid w:val="000B6A96"/>
    <w:rsid w:val="000C6FB7"/>
    <w:rsid w:val="000D0921"/>
    <w:rsid w:val="000D5080"/>
    <w:rsid w:val="000D5DC8"/>
    <w:rsid w:val="000D78C7"/>
    <w:rsid w:val="000E5684"/>
    <w:rsid w:val="000E739E"/>
    <w:rsid w:val="0010542F"/>
    <w:rsid w:val="00137AB2"/>
    <w:rsid w:val="00172A27"/>
    <w:rsid w:val="00185C61"/>
    <w:rsid w:val="00191ED9"/>
    <w:rsid w:val="001962E7"/>
    <w:rsid w:val="001B546F"/>
    <w:rsid w:val="001D2C27"/>
    <w:rsid w:val="001D5102"/>
    <w:rsid w:val="001D7C25"/>
    <w:rsid w:val="001E10CD"/>
    <w:rsid w:val="0020227A"/>
    <w:rsid w:val="00202699"/>
    <w:rsid w:val="002128A4"/>
    <w:rsid w:val="002167FC"/>
    <w:rsid w:val="00232044"/>
    <w:rsid w:val="00233432"/>
    <w:rsid w:val="002353E8"/>
    <w:rsid w:val="00253A67"/>
    <w:rsid w:val="002554E1"/>
    <w:rsid w:val="002571C5"/>
    <w:rsid w:val="0027527C"/>
    <w:rsid w:val="00275339"/>
    <w:rsid w:val="002763D7"/>
    <w:rsid w:val="00281FA4"/>
    <w:rsid w:val="00287EDB"/>
    <w:rsid w:val="00296323"/>
    <w:rsid w:val="002B5917"/>
    <w:rsid w:val="002D6831"/>
    <w:rsid w:val="002E1D90"/>
    <w:rsid w:val="002F1A85"/>
    <w:rsid w:val="0032008C"/>
    <w:rsid w:val="00325A2C"/>
    <w:rsid w:val="0033156B"/>
    <w:rsid w:val="00337B66"/>
    <w:rsid w:val="00344AF6"/>
    <w:rsid w:val="00364E74"/>
    <w:rsid w:val="003671CD"/>
    <w:rsid w:val="0037058C"/>
    <w:rsid w:val="003706E2"/>
    <w:rsid w:val="00387500"/>
    <w:rsid w:val="00392394"/>
    <w:rsid w:val="0039497C"/>
    <w:rsid w:val="00395B65"/>
    <w:rsid w:val="003B1381"/>
    <w:rsid w:val="003B2D41"/>
    <w:rsid w:val="003B30A9"/>
    <w:rsid w:val="003B38C1"/>
    <w:rsid w:val="003B3C94"/>
    <w:rsid w:val="003C6D97"/>
    <w:rsid w:val="003D62FF"/>
    <w:rsid w:val="003E0FE4"/>
    <w:rsid w:val="00406B6D"/>
    <w:rsid w:val="00416936"/>
    <w:rsid w:val="00425FF9"/>
    <w:rsid w:val="00453172"/>
    <w:rsid w:val="00471B1D"/>
    <w:rsid w:val="00483072"/>
    <w:rsid w:val="004842C0"/>
    <w:rsid w:val="004A76D4"/>
    <w:rsid w:val="004C0D98"/>
    <w:rsid w:val="004C1EBF"/>
    <w:rsid w:val="004C35D6"/>
    <w:rsid w:val="004C6043"/>
    <w:rsid w:val="004D45DD"/>
    <w:rsid w:val="004F52B9"/>
    <w:rsid w:val="004F68B4"/>
    <w:rsid w:val="0052045E"/>
    <w:rsid w:val="0053405D"/>
    <w:rsid w:val="00534DED"/>
    <w:rsid w:val="005401A1"/>
    <w:rsid w:val="00544707"/>
    <w:rsid w:val="0054548C"/>
    <w:rsid w:val="0054603A"/>
    <w:rsid w:val="00553B02"/>
    <w:rsid w:val="0056206B"/>
    <w:rsid w:val="005643A2"/>
    <w:rsid w:val="00580A9E"/>
    <w:rsid w:val="005815CB"/>
    <w:rsid w:val="005944B5"/>
    <w:rsid w:val="005B0409"/>
    <w:rsid w:val="005E548A"/>
    <w:rsid w:val="005F13E7"/>
    <w:rsid w:val="005F201D"/>
    <w:rsid w:val="005F71D0"/>
    <w:rsid w:val="0060706F"/>
    <w:rsid w:val="006236F6"/>
    <w:rsid w:val="0064227C"/>
    <w:rsid w:val="00657D1D"/>
    <w:rsid w:val="00665590"/>
    <w:rsid w:val="00673D90"/>
    <w:rsid w:val="00692941"/>
    <w:rsid w:val="006978EE"/>
    <w:rsid w:val="006A320B"/>
    <w:rsid w:val="006D4C46"/>
    <w:rsid w:val="006E6BD0"/>
    <w:rsid w:val="006E7344"/>
    <w:rsid w:val="006F1E65"/>
    <w:rsid w:val="00706B44"/>
    <w:rsid w:val="00712A03"/>
    <w:rsid w:val="00712A66"/>
    <w:rsid w:val="00732758"/>
    <w:rsid w:val="0075579A"/>
    <w:rsid w:val="00757B7A"/>
    <w:rsid w:val="007679FE"/>
    <w:rsid w:val="007A3848"/>
    <w:rsid w:val="007B38A4"/>
    <w:rsid w:val="007C5CFC"/>
    <w:rsid w:val="007C78E8"/>
    <w:rsid w:val="007C79B7"/>
    <w:rsid w:val="007D0900"/>
    <w:rsid w:val="007E2FFD"/>
    <w:rsid w:val="007F20A7"/>
    <w:rsid w:val="00800C84"/>
    <w:rsid w:val="00803DF7"/>
    <w:rsid w:val="008045D8"/>
    <w:rsid w:val="00811FC4"/>
    <w:rsid w:val="008166E2"/>
    <w:rsid w:val="00834888"/>
    <w:rsid w:val="00853467"/>
    <w:rsid w:val="008A66CB"/>
    <w:rsid w:val="008C6191"/>
    <w:rsid w:val="008D0326"/>
    <w:rsid w:val="00911BE4"/>
    <w:rsid w:val="0092214F"/>
    <w:rsid w:val="009261B6"/>
    <w:rsid w:val="00957DD0"/>
    <w:rsid w:val="00963721"/>
    <w:rsid w:val="009732FE"/>
    <w:rsid w:val="00984C64"/>
    <w:rsid w:val="0098506C"/>
    <w:rsid w:val="009A6DCB"/>
    <w:rsid w:val="009B02B0"/>
    <w:rsid w:val="009B0A86"/>
    <w:rsid w:val="009B7A9A"/>
    <w:rsid w:val="009E460D"/>
    <w:rsid w:val="009F1037"/>
    <w:rsid w:val="009F347E"/>
    <w:rsid w:val="00A01275"/>
    <w:rsid w:val="00A11C62"/>
    <w:rsid w:val="00A13CC9"/>
    <w:rsid w:val="00A346C2"/>
    <w:rsid w:val="00A632EC"/>
    <w:rsid w:val="00A66F6D"/>
    <w:rsid w:val="00A74DD4"/>
    <w:rsid w:val="00A768A0"/>
    <w:rsid w:val="00A77274"/>
    <w:rsid w:val="00A82B28"/>
    <w:rsid w:val="00A8565D"/>
    <w:rsid w:val="00A93E05"/>
    <w:rsid w:val="00A9422B"/>
    <w:rsid w:val="00A952CD"/>
    <w:rsid w:val="00AA54AC"/>
    <w:rsid w:val="00AB04EF"/>
    <w:rsid w:val="00AC3174"/>
    <w:rsid w:val="00AF27D6"/>
    <w:rsid w:val="00AF39AC"/>
    <w:rsid w:val="00B04BCF"/>
    <w:rsid w:val="00B13528"/>
    <w:rsid w:val="00B17895"/>
    <w:rsid w:val="00B40B76"/>
    <w:rsid w:val="00B60C7E"/>
    <w:rsid w:val="00B6252D"/>
    <w:rsid w:val="00B63421"/>
    <w:rsid w:val="00B726E0"/>
    <w:rsid w:val="00B80E38"/>
    <w:rsid w:val="00B83D13"/>
    <w:rsid w:val="00B94854"/>
    <w:rsid w:val="00BB32F7"/>
    <w:rsid w:val="00BB345E"/>
    <w:rsid w:val="00BB7405"/>
    <w:rsid w:val="00BC6DD4"/>
    <w:rsid w:val="00BD211F"/>
    <w:rsid w:val="00BD27BF"/>
    <w:rsid w:val="00BD509F"/>
    <w:rsid w:val="00BD64AE"/>
    <w:rsid w:val="00BE303F"/>
    <w:rsid w:val="00BE5B6D"/>
    <w:rsid w:val="00BF1803"/>
    <w:rsid w:val="00BF62AC"/>
    <w:rsid w:val="00C10AA0"/>
    <w:rsid w:val="00C13663"/>
    <w:rsid w:val="00C25047"/>
    <w:rsid w:val="00C36552"/>
    <w:rsid w:val="00C457F8"/>
    <w:rsid w:val="00C53A40"/>
    <w:rsid w:val="00C66D65"/>
    <w:rsid w:val="00C909E7"/>
    <w:rsid w:val="00CA25FC"/>
    <w:rsid w:val="00CB2664"/>
    <w:rsid w:val="00CB4791"/>
    <w:rsid w:val="00CB5B4C"/>
    <w:rsid w:val="00CD4A4B"/>
    <w:rsid w:val="00CD4A56"/>
    <w:rsid w:val="00CE304F"/>
    <w:rsid w:val="00CF66D9"/>
    <w:rsid w:val="00D03A0D"/>
    <w:rsid w:val="00D0418D"/>
    <w:rsid w:val="00D102AA"/>
    <w:rsid w:val="00D17476"/>
    <w:rsid w:val="00D44C4A"/>
    <w:rsid w:val="00D55989"/>
    <w:rsid w:val="00D71EA0"/>
    <w:rsid w:val="00D77303"/>
    <w:rsid w:val="00D775FA"/>
    <w:rsid w:val="00DA360A"/>
    <w:rsid w:val="00DA45BC"/>
    <w:rsid w:val="00DA5DB0"/>
    <w:rsid w:val="00DA7B7A"/>
    <w:rsid w:val="00DB1513"/>
    <w:rsid w:val="00DD2434"/>
    <w:rsid w:val="00DE5EED"/>
    <w:rsid w:val="00E063A2"/>
    <w:rsid w:val="00E4426B"/>
    <w:rsid w:val="00E4427A"/>
    <w:rsid w:val="00E46900"/>
    <w:rsid w:val="00E57E5A"/>
    <w:rsid w:val="00E64AC6"/>
    <w:rsid w:val="00E94BDA"/>
    <w:rsid w:val="00E97CA4"/>
    <w:rsid w:val="00EB0C95"/>
    <w:rsid w:val="00EC1CBC"/>
    <w:rsid w:val="00EC6093"/>
    <w:rsid w:val="00ED2892"/>
    <w:rsid w:val="00EE5C6C"/>
    <w:rsid w:val="00EF1482"/>
    <w:rsid w:val="00EF1CA2"/>
    <w:rsid w:val="00F00256"/>
    <w:rsid w:val="00F23F3B"/>
    <w:rsid w:val="00F350AC"/>
    <w:rsid w:val="00F437F6"/>
    <w:rsid w:val="00F73D96"/>
    <w:rsid w:val="00F74A8C"/>
    <w:rsid w:val="00FA7929"/>
    <w:rsid w:val="00FC58D4"/>
    <w:rsid w:val="00FC69AE"/>
    <w:rsid w:val="00FD0F69"/>
    <w:rsid w:val="00FE2389"/>
    <w:rsid w:val="00FE2725"/>
    <w:rsid w:val="075E1B8E"/>
    <w:rsid w:val="0C3E452B"/>
    <w:rsid w:val="12BC144F"/>
    <w:rsid w:val="13C3447C"/>
    <w:rsid w:val="17416722"/>
    <w:rsid w:val="26950960"/>
    <w:rsid w:val="39E65C0C"/>
    <w:rsid w:val="3FFB3608"/>
    <w:rsid w:val="6B601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656919C"/>
  <w14:defaultImageDpi w14:val="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hint="eastAsia"/>
      <w:kern w:val="2"/>
      <w:sz w:val="21"/>
      <w:szCs w:val="24"/>
    </w:rPr>
  </w:style>
  <w:style w:type="paragraph" w:styleId="1">
    <w:name w:val="heading 1"/>
    <w:basedOn w:val="a"/>
    <w:link w:val="10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pPr>
      <w:tabs>
        <w:tab w:val="center" w:pos="4140"/>
        <w:tab w:val="right" w:pos="8300"/>
      </w:tabs>
      <w:snapToGrid w:val="0"/>
      <w:jc w:val="left"/>
    </w:pPr>
    <w:rPr>
      <w:sz w:val="18"/>
      <w:szCs w:val="18"/>
    </w:rPr>
  </w:style>
  <w:style w:type="character" w:customStyle="1" w:styleId="10">
    <w:name w:val="标题 1字符"/>
    <w:link w:val="1"/>
    <w:rPr>
      <w:rFonts w:ascii="Calibri" w:eastAsia="宋体" w:hAnsi="Calibri" w:cs="Times New Roman"/>
      <w:b/>
      <w:bCs/>
      <w:kern w:val="44"/>
      <w:sz w:val="44"/>
      <w:szCs w:val="44"/>
    </w:rPr>
  </w:style>
  <w:style w:type="character" w:styleId="a5">
    <w:name w:val="page number"/>
    <w:rPr>
      <w:rFonts w:ascii="Times New Roman" w:eastAsia="宋体" w:hAnsi="Times New Roman" w:cs="Times New Roman"/>
    </w:rPr>
  </w:style>
  <w:style w:type="paragraph" w:styleId="a6">
    <w:name w:val="List Paragraph"/>
    <w:basedOn w:val="a"/>
    <w:qFormat/>
    <w:pPr>
      <w:ind w:firstLineChars="200" w:firstLine="420"/>
    </w:pPr>
    <w:rPr>
      <w:rFonts w:ascii="Calibri" w:hAnsi="Calibri"/>
      <w:szCs w:val="22"/>
    </w:rPr>
  </w:style>
  <w:style w:type="paragraph" w:styleId="a7">
    <w:name w:val="Date"/>
    <w:basedOn w:val="a"/>
    <w:next w:val="a"/>
    <w:pPr>
      <w:ind w:leftChars="2500" w:left="100"/>
    </w:pPr>
  </w:style>
  <w:style w:type="paragraph" w:styleId="a8">
    <w:name w:val="Plain Text"/>
    <w:basedOn w:val="a"/>
    <w:rPr>
      <w:rFonts w:ascii="宋体" w:hAnsi="Courier New" w:cs="Courier New"/>
      <w:szCs w:val="21"/>
    </w:rPr>
  </w:style>
  <w:style w:type="paragraph" w:styleId="a9">
    <w:name w:val="header"/>
    <w:basedOn w:val="a"/>
    <w:link w:val="aa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b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页脚字符"/>
    <w:link w:val="a3"/>
    <w:uiPriority w:val="99"/>
    <w:rsid w:val="00BB345E"/>
    <w:rPr>
      <w:kern w:val="2"/>
      <w:sz w:val="18"/>
      <w:szCs w:val="18"/>
    </w:rPr>
  </w:style>
  <w:style w:type="paragraph" w:styleId="ac">
    <w:name w:val="endnote text"/>
    <w:basedOn w:val="a"/>
    <w:link w:val="ad"/>
    <w:uiPriority w:val="99"/>
    <w:unhideWhenUsed/>
    <w:rsid w:val="00C36552"/>
    <w:pPr>
      <w:snapToGrid w:val="0"/>
      <w:jc w:val="left"/>
    </w:pPr>
  </w:style>
  <w:style w:type="character" w:customStyle="1" w:styleId="ad">
    <w:name w:val="尾注文本字符"/>
    <w:link w:val="ac"/>
    <w:uiPriority w:val="99"/>
    <w:rsid w:val="00C36552"/>
    <w:rPr>
      <w:rFonts w:ascii="Times New Roman" w:eastAsia="宋体" w:hAnsi="Times New Roman" w:cs="Times New Roman"/>
      <w:kern w:val="2"/>
      <w:sz w:val="21"/>
      <w:szCs w:val="24"/>
    </w:rPr>
  </w:style>
  <w:style w:type="character" w:styleId="ae">
    <w:name w:val="endnote reference"/>
    <w:uiPriority w:val="99"/>
    <w:unhideWhenUsed/>
    <w:rsid w:val="00C36552"/>
    <w:rPr>
      <w:rFonts w:ascii="Times New Roman" w:eastAsia="宋体" w:hAnsi="Times New Roman" w:cs="Times New Roman"/>
      <w:vertAlign w:val="superscript"/>
    </w:rPr>
  </w:style>
  <w:style w:type="paragraph" w:styleId="af">
    <w:name w:val="footnote text"/>
    <w:basedOn w:val="a"/>
    <w:link w:val="af0"/>
    <w:uiPriority w:val="99"/>
    <w:unhideWhenUsed/>
    <w:rsid w:val="00C36552"/>
    <w:pPr>
      <w:snapToGrid w:val="0"/>
      <w:jc w:val="left"/>
    </w:pPr>
    <w:rPr>
      <w:sz w:val="18"/>
      <w:szCs w:val="18"/>
    </w:rPr>
  </w:style>
  <w:style w:type="character" w:customStyle="1" w:styleId="af0">
    <w:name w:val="脚注文本字符"/>
    <w:link w:val="af"/>
    <w:uiPriority w:val="99"/>
    <w:rsid w:val="00C36552"/>
    <w:rPr>
      <w:rFonts w:ascii="Times New Roman" w:eastAsia="宋体" w:hAnsi="Times New Roman" w:cs="Times New Roman"/>
      <w:kern w:val="2"/>
      <w:sz w:val="18"/>
      <w:szCs w:val="18"/>
    </w:rPr>
  </w:style>
  <w:style w:type="character" w:styleId="af1">
    <w:name w:val="footnote reference"/>
    <w:uiPriority w:val="99"/>
    <w:unhideWhenUsed/>
    <w:rsid w:val="00C36552"/>
    <w:rPr>
      <w:rFonts w:ascii="Times New Roman" w:eastAsia="宋体" w:hAnsi="Times New Roman" w:cs="Times New Roman"/>
      <w:vertAlign w:val="superscript"/>
    </w:rPr>
  </w:style>
  <w:style w:type="character" w:customStyle="1" w:styleId="aa">
    <w:name w:val="页眉字符"/>
    <w:link w:val="a9"/>
    <w:uiPriority w:val="99"/>
    <w:rsid w:val="00096C56"/>
    <w:rPr>
      <w:kern w:val="2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715A83-1698-BA47-A11A-A2BD2F873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10</Pages>
  <Words>286</Words>
  <Characters>1636</Characters>
  <Application>Microsoft Macintosh Word</Application>
  <DocSecurity>0</DocSecurity>
  <PresentationFormat/>
  <Lines>13</Lines>
  <Paragraphs>3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>日照职业技术学院第三届</vt:lpstr>
    </vt:vector>
  </TitlesOfParts>
  <Manager/>
  <Company>Lenovo (Beijing) Limited</Company>
  <LinksUpToDate>false</LinksUpToDate>
  <CharactersWithSpaces>1919</CharactersWithSpaces>
  <SharedDoc>false</SharedDoc>
  <HLinks>
    <vt:vector size="6" baseType="variant">
      <vt:variant>
        <vt:i4>82458119</vt:i4>
      </vt:variant>
      <vt:variant>
        <vt:i4>-1</vt:i4>
      </vt:variant>
      <vt:variant>
        <vt:i4>1027</vt:i4>
      </vt:variant>
      <vt:variant>
        <vt:i4>1</vt:i4>
      </vt:variant>
      <vt:variant>
        <vt:lpwstr>校徽带字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日照职业技术学院第三届</dc:title>
  <dc:subject/>
  <dc:creator>Lenovo User</dc:creator>
  <cp:keywords/>
  <dc:description/>
  <cp:lastModifiedBy>Microsoft Office 用户</cp:lastModifiedBy>
  <cp:revision>18</cp:revision>
  <cp:lastPrinted>2010-10-27T13:03:00Z</cp:lastPrinted>
  <dcterms:created xsi:type="dcterms:W3CDTF">2016-12-24T12:26:00Z</dcterms:created>
  <dcterms:modified xsi:type="dcterms:W3CDTF">2016-12-27T09:58:00Z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2052-9.1.0.5113</vt:lpwstr>
  </property>
</Properties>
</file>